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E1CD" w14:textId="78665E33" w:rsidR="00FF4D10" w:rsidRPr="0039380D" w:rsidRDefault="00FF4D10" w:rsidP="00FF4D10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39380D">
        <w:rPr>
          <w:rFonts w:ascii="Mulish Medium" w:hAnsi="Mulish Medium" w:cstheme="minorHAnsi"/>
          <w:b/>
          <w:sz w:val="28"/>
          <w:szCs w:val="28"/>
        </w:rPr>
        <w:t xml:space="preserve">Teacher Inquiry Program (TIP) </w:t>
      </w:r>
      <w:r w:rsidR="00694DAA" w:rsidRPr="0039380D">
        <w:rPr>
          <w:rFonts w:ascii="Mulish Medium" w:hAnsi="Mulish Medium" w:cstheme="minorHAnsi"/>
          <w:b/>
          <w:sz w:val="28"/>
          <w:szCs w:val="28"/>
        </w:rPr>
        <w:t>Provinc</w:t>
      </w:r>
      <w:r w:rsidR="0039380D" w:rsidRPr="0039380D">
        <w:rPr>
          <w:rFonts w:ascii="Mulish Medium" w:hAnsi="Mulish Medium" w:cstheme="minorHAnsi"/>
          <w:b/>
          <w:sz w:val="28"/>
          <w:szCs w:val="28"/>
        </w:rPr>
        <w:t>e</w:t>
      </w:r>
      <w:r w:rsidR="00375FD7" w:rsidRPr="0039380D">
        <w:rPr>
          <w:rFonts w:ascii="Mulish Medium" w:hAnsi="Mulish Medium" w:cstheme="minorHAnsi"/>
          <w:b/>
          <w:sz w:val="28"/>
          <w:szCs w:val="28"/>
        </w:rPr>
        <w:t xml:space="preserve">-Wide </w:t>
      </w:r>
      <w:r w:rsidRPr="0039380D">
        <w:rPr>
          <w:rFonts w:ascii="Mulish Medium" w:hAnsi="Mulish Medium" w:cstheme="minorHAnsi"/>
          <w:b/>
          <w:sz w:val="28"/>
          <w:szCs w:val="28"/>
        </w:rPr>
        <w:t>Application 2023</w:t>
      </w:r>
      <w:r w:rsidR="005E4993" w:rsidRPr="0039380D">
        <w:rPr>
          <w:rFonts w:ascii="Mulish Medium" w:hAnsi="Mulish Medium" w:cstheme="minorHAnsi"/>
          <w:b/>
          <w:sz w:val="28"/>
          <w:szCs w:val="28"/>
        </w:rPr>
        <w:t>–</w:t>
      </w:r>
      <w:r w:rsidRPr="0039380D">
        <w:rPr>
          <w:rFonts w:ascii="Mulish Medium" w:hAnsi="Mulish Medium" w:cstheme="minorHAnsi"/>
          <w:b/>
          <w:sz w:val="28"/>
          <w:szCs w:val="28"/>
        </w:rPr>
        <w:t>24</w:t>
      </w:r>
    </w:p>
    <w:p w14:paraId="5F2AEBBE" w14:textId="3EE6AB28" w:rsidR="00FA688C" w:rsidRPr="0039380D" w:rsidRDefault="00FA688C" w:rsidP="00FF4D10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39380D">
        <w:rPr>
          <w:rFonts w:ascii="Mulish Medium" w:hAnsi="Mulish Medium" w:cstheme="minorHAnsi"/>
          <w:b/>
          <w:sz w:val="28"/>
          <w:szCs w:val="28"/>
        </w:rPr>
        <w:t>Virtual Platform Only</w:t>
      </w:r>
      <w:r w:rsidR="007A7962" w:rsidRPr="0039380D">
        <w:rPr>
          <w:rFonts w:ascii="Mulish Medium" w:hAnsi="Mulish Medium" w:cstheme="minorHAnsi"/>
          <w:b/>
          <w:sz w:val="28"/>
          <w:szCs w:val="28"/>
        </w:rPr>
        <w:t xml:space="preserve"> (Zoom)</w:t>
      </w:r>
    </w:p>
    <w:p w14:paraId="331C6461" w14:textId="77777777" w:rsidR="00FF4D10" w:rsidRPr="0039380D" w:rsidRDefault="00FF4D10" w:rsidP="00EA7BC7">
      <w:pPr>
        <w:pStyle w:val="ListParagraph"/>
        <w:rPr>
          <w:rFonts w:ascii="Mulish Medium" w:hAnsi="Mulish Medium" w:cstheme="minorHAnsi"/>
          <w:b/>
          <w:sz w:val="22"/>
          <w:szCs w:val="22"/>
        </w:rPr>
      </w:pPr>
    </w:p>
    <w:p w14:paraId="6972A550" w14:textId="718B1101" w:rsidR="008F67D6" w:rsidRPr="0039380D" w:rsidRDefault="00ED3459" w:rsidP="00EA7BC7">
      <w:pPr>
        <w:pStyle w:val="ListParagraph"/>
        <w:ind w:left="0"/>
        <w:rPr>
          <w:rFonts w:ascii="Mulish Medium" w:hAnsi="Mulish Medium" w:cstheme="minorHAnsi"/>
          <w:bCs/>
          <w:sz w:val="22"/>
          <w:szCs w:val="22"/>
        </w:rPr>
      </w:pPr>
      <w:r w:rsidRPr="0039380D">
        <w:rPr>
          <w:rFonts w:ascii="Mulish Medium" w:hAnsi="Mulish Medium" w:cstheme="minorHAnsi"/>
          <w:bCs/>
          <w:sz w:val="22"/>
          <w:szCs w:val="22"/>
        </w:rPr>
        <w:t xml:space="preserve">The BCTF </w:t>
      </w:r>
      <w:r w:rsidR="00053D27" w:rsidRPr="0039380D">
        <w:rPr>
          <w:rFonts w:ascii="Mulish Medium" w:hAnsi="Mulish Medium" w:cstheme="minorHAnsi"/>
          <w:bCs/>
          <w:sz w:val="22"/>
          <w:szCs w:val="22"/>
        </w:rPr>
        <w:t>will fully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 fund one TIP provinc</w:t>
      </w:r>
      <w:r w:rsidR="00C14172">
        <w:rPr>
          <w:rFonts w:ascii="Mulish Medium" w:hAnsi="Mulish Medium" w:cstheme="minorHAnsi"/>
          <w:bCs/>
          <w:sz w:val="22"/>
          <w:szCs w:val="22"/>
        </w:rPr>
        <w:t>e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-wide </w:t>
      </w:r>
      <w:r w:rsidR="00AE7BB8" w:rsidRPr="0039380D">
        <w:rPr>
          <w:rFonts w:ascii="Mulish Medium" w:hAnsi="Mulish Medium" w:cstheme="minorHAnsi"/>
          <w:bCs/>
          <w:sz w:val="22"/>
          <w:szCs w:val="22"/>
        </w:rPr>
        <w:t xml:space="preserve">inquiry </w:t>
      </w:r>
      <w:r w:rsidRPr="0039380D">
        <w:rPr>
          <w:rFonts w:ascii="Mulish Medium" w:hAnsi="Mulish Medium" w:cstheme="minorHAnsi"/>
          <w:bCs/>
          <w:sz w:val="22"/>
          <w:szCs w:val="22"/>
        </w:rPr>
        <w:t>to be facilitated virtually</w:t>
      </w:r>
      <w:r w:rsidR="00603687" w:rsidRPr="0039380D">
        <w:rPr>
          <w:rFonts w:ascii="Mulish Medium" w:hAnsi="Mulish Medium" w:cstheme="minorHAnsi"/>
          <w:bCs/>
          <w:sz w:val="22"/>
          <w:szCs w:val="22"/>
        </w:rPr>
        <w:t xml:space="preserve"> over five </w:t>
      </w:r>
      <w:r w:rsidR="005D490F" w:rsidRPr="0039380D">
        <w:rPr>
          <w:rFonts w:ascii="Mulish Medium" w:hAnsi="Mulish Medium" w:cstheme="minorHAnsi"/>
          <w:bCs/>
          <w:sz w:val="22"/>
          <w:szCs w:val="22"/>
        </w:rPr>
        <w:t>half</w:t>
      </w:r>
      <w:r w:rsidR="005D490F">
        <w:rPr>
          <w:rFonts w:ascii="Mulish Medium" w:hAnsi="Mulish Medium" w:cstheme="minorHAnsi"/>
          <w:bCs/>
          <w:sz w:val="22"/>
          <w:szCs w:val="22"/>
        </w:rPr>
        <w:t>-</w:t>
      </w:r>
      <w:r w:rsidR="00603687" w:rsidRPr="0039380D">
        <w:rPr>
          <w:rFonts w:ascii="Mulish Medium" w:hAnsi="Mulish Medium" w:cstheme="minorHAnsi"/>
          <w:bCs/>
          <w:sz w:val="22"/>
          <w:szCs w:val="22"/>
        </w:rPr>
        <w:t>day sessions</w:t>
      </w:r>
      <w:r w:rsidRPr="0039380D">
        <w:rPr>
          <w:rFonts w:ascii="Mulish Medium" w:hAnsi="Mulish Medium" w:cstheme="minorHAnsi"/>
          <w:bCs/>
          <w:sz w:val="22"/>
          <w:szCs w:val="22"/>
        </w:rPr>
        <w:t>. Only BCTF members may participate in the inquiry</w:t>
      </w:r>
      <w:r w:rsidR="00603687" w:rsidRPr="0039380D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and participants should be from different locals to show </w:t>
      </w:r>
      <w:r w:rsidR="00603687" w:rsidRPr="0039380D">
        <w:rPr>
          <w:rFonts w:ascii="Mulish Medium" w:hAnsi="Mulish Medium" w:cstheme="minorHAnsi"/>
          <w:bCs/>
          <w:sz w:val="22"/>
          <w:szCs w:val="22"/>
        </w:rPr>
        <w:t xml:space="preserve">a </w:t>
      </w:r>
      <w:r w:rsidRPr="0039380D">
        <w:rPr>
          <w:rFonts w:ascii="Mulish Medium" w:hAnsi="Mulish Medium" w:cstheme="minorHAnsi"/>
          <w:bCs/>
          <w:sz w:val="22"/>
          <w:szCs w:val="22"/>
        </w:rPr>
        <w:t>wide and diverse geographic representation</w:t>
      </w:r>
      <w:r w:rsidR="00455FF6" w:rsidRPr="0039380D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763EAF" w:rsidRPr="0039380D">
        <w:rPr>
          <w:rFonts w:ascii="Mulish Medium" w:hAnsi="Mulish Medium" w:cstheme="minorHAnsi"/>
          <w:bCs/>
          <w:sz w:val="22"/>
          <w:szCs w:val="22"/>
        </w:rPr>
        <w:t xml:space="preserve">from across the province. The goal is to </w:t>
      </w:r>
      <w:r w:rsidR="00D23DE8" w:rsidRPr="0039380D">
        <w:rPr>
          <w:rFonts w:ascii="Mulish Medium" w:hAnsi="Mulish Medium" w:cstheme="minorHAnsi"/>
          <w:bCs/>
          <w:sz w:val="22"/>
          <w:szCs w:val="22"/>
        </w:rPr>
        <w:t xml:space="preserve">explore pedagogical questions and/or </w:t>
      </w:r>
      <w:r w:rsidR="00763EAF" w:rsidRPr="0039380D">
        <w:rPr>
          <w:rFonts w:ascii="Mulish Medium" w:hAnsi="Mulish Medium" w:cstheme="minorHAnsi"/>
          <w:bCs/>
          <w:sz w:val="22"/>
          <w:szCs w:val="22"/>
        </w:rPr>
        <w:t xml:space="preserve">self-directed </w:t>
      </w:r>
      <w:r w:rsidR="00D23DE8" w:rsidRPr="0039380D">
        <w:rPr>
          <w:rFonts w:ascii="Mulish Medium" w:hAnsi="Mulish Medium" w:cstheme="minorHAnsi"/>
          <w:bCs/>
          <w:sz w:val="22"/>
          <w:szCs w:val="22"/>
        </w:rPr>
        <w:t xml:space="preserve">professional development for teachers. </w:t>
      </w:r>
    </w:p>
    <w:p w14:paraId="2DD62EB1" w14:textId="77777777" w:rsidR="008F67D6" w:rsidRPr="0039380D" w:rsidRDefault="008F67D6" w:rsidP="00EA7BC7">
      <w:pPr>
        <w:pStyle w:val="ListParagraph"/>
        <w:ind w:left="0"/>
        <w:rPr>
          <w:rFonts w:ascii="Mulish Medium" w:hAnsi="Mulish Medium" w:cstheme="minorHAnsi"/>
          <w:bCs/>
          <w:sz w:val="22"/>
          <w:szCs w:val="22"/>
        </w:rPr>
      </w:pPr>
    </w:p>
    <w:p w14:paraId="6343998E" w14:textId="4AD766D4" w:rsidR="00FF4D10" w:rsidRPr="0039380D" w:rsidRDefault="00FF4D10" w:rsidP="00EA7BC7">
      <w:pPr>
        <w:pStyle w:val="ListParagraph"/>
        <w:ind w:left="0"/>
        <w:rPr>
          <w:rFonts w:ascii="Mulish Medium" w:hAnsi="Mulish Medium" w:cstheme="minorHAnsi"/>
          <w:b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Name of person submitting this proposal (</w:t>
      </w:r>
      <w:r w:rsidR="00CB208F">
        <w:rPr>
          <w:rFonts w:ascii="Mulish Medium" w:hAnsi="Mulish Medium" w:cstheme="minorHAnsi"/>
          <w:b/>
          <w:sz w:val="22"/>
          <w:szCs w:val="22"/>
        </w:rPr>
        <w:t>l</w:t>
      </w:r>
      <w:r w:rsidR="00FA688C" w:rsidRPr="0039380D">
        <w:rPr>
          <w:rFonts w:ascii="Mulish Medium" w:hAnsi="Mulish Medium" w:cstheme="minorHAnsi"/>
          <w:b/>
          <w:sz w:val="22"/>
          <w:szCs w:val="22"/>
        </w:rPr>
        <w:t xml:space="preserve">ead </w:t>
      </w:r>
      <w:proofErr w:type="spellStart"/>
      <w:r w:rsidR="00CB208F">
        <w:rPr>
          <w:rFonts w:ascii="Mulish Medium" w:hAnsi="Mulish Medium" w:cstheme="minorHAnsi"/>
          <w:b/>
          <w:sz w:val="22"/>
          <w:szCs w:val="22"/>
        </w:rPr>
        <w:t>c</w:t>
      </w:r>
      <w:r w:rsidRPr="0039380D">
        <w:rPr>
          <w:rFonts w:ascii="Mulish Medium" w:hAnsi="Mulish Medium" w:cstheme="minorHAnsi"/>
          <w:b/>
          <w:sz w:val="22"/>
          <w:szCs w:val="22"/>
        </w:rPr>
        <w:t>o</w:t>
      </w:r>
      <w:r w:rsidR="004013C0" w:rsidRPr="0039380D">
        <w:rPr>
          <w:rFonts w:ascii="Mulish Medium" w:hAnsi="Mulish Medium" w:cstheme="minorHAnsi"/>
          <w:b/>
          <w:sz w:val="22"/>
          <w:szCs w:val="22"/>
        </w:rPr>
        <w:t>-</w:t>
      </w:r>
      <w:r w:rsidRPr="0039380D">
        <w:rPr>
          <w:rFonts w:ascii="Mulish Medium" w:hAnsi="Mulish Medium" w:cstheme="minorHAnsi"/>
          <w:b/>
          <w:sz w:val="22"/>
          <w:szCs w:val="22"/>
        </w:rPr>
        <w:t>ordinator</w:t>
      </w:r>
      <w:proofErr w:type="spellEnd"/>
      <w:r w:rsidRPr="0039380D">
        <w:rPr>
          <w:rFonts w:ascii="Mulish Medium" w:hAnsi="Mulish Medium" w:cstheme="minorHAnsi"/>
          <w:b/>
          <w:sz w:val="22"/>
          <w:szCs w:val="22"/>
        </w:rPr>
        <w:t>):</w:t>
      </w:r>
      <w:r w:rsidRPr="0039380D">
        <w:rPr>
          <w:rFonts w:ascii="Mulish Medium" w:hAnsi="Mulish Medium" w:cstheme="minorHAnsi"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254595682"/>
          <w:placeholder>
            <w:docPart w:val="DefaultPlaceholder_-1854013440"/>
          </w:placeholder>
          <w:showingPlcHdr/>
        </w:sdtPr>
        <w:sdtContent>
          <w:r w:rsidR="00A35EE8" w:rsidRPr="0039380D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3366BEE5" w14:textId="7BC2F08F" w:rsidR="00FF4D10" w:rsidRPr="0039380D" w:rsidRDefault="00FF4D10" w:rsidP="00EA7BC7">
      <w:pPr>
        <w:rPr>
          <w:rFonts w:ascii="Mulish Medium" w:hAnsi="Mulish Medium" w:cstheme="minorHAnsi"/>
          <w:i/>
          <w:sz w:val="22"/>
          <w:szCs w:val="22"/>
        </w:rPr>
      </w:pPr>
      <w:r w:rsidRPr="0039380D">
        <w:rPr>
          <w:rFonts w:ascii="Mulish Medium" w:hAnsi="Mulish Medium" w:cstheme="minorHAnsi"/>
          <w:i/>
          <w:sz w:val="22"/>
          <w:szCs w:val="22"/>
        </w:rPr>
        <w:t>(</w:t>
      </w:r>
      <w:r w:rsidR="00FA688C" w:rsidRPr="0039380D">
        <w:rPr>
          <w:rFonts w:ascii="Mulish Medium" w:hAnsi="Mulish Medium" w:cstheme="minorHAnsi"/>
          <w:i/>
          <w:sz w:val="22"/>
          <w:szCs w:val="22"/>
        </w:rPr>
        <w:t xml:space="preserve">Lead </w:t>
      </w:r>
      <w:proofErr w:type="spellStart"/>
      <w:r w:rsidR="00CB208F">
        <w:rPr>
          <w:rFonts w:ascii="Mulish Medium" w:hAnsi="Mulish Medium" w:cstheme="minorHAnsi"/>
          <w:i/>
          <w:sz w:val="22"/>
          <w:szCs w:val="22"/>
        </w:rPr>
        <w:t>c</w:t>
      </w:r>
      <w:r w:rsidRPr="0039380D">
        <w:rPr>
          <w:rFonts w:ascii="Mulish Medium" w:hAnsi="Mulish Medium" w:cstheme="minorHAnsi"/>
          <w:i/>
          <w:sz w:val="22"/>
          <w:szCs w:val="22"/>
        </w:rPr>
        <w:t>o</w:t>
      </w:r>
      <w:r w:rsidR="004013C0" w:rsidRPr="0039380D">
        <w:rPr>
          <w:rFonts w:ascii="Mulish Medium" w:hAnsi="Mulish Medium" w:cstheme="minorHAnsi"/>
          <w:i/>
          <w:sz w:val="22"/>
          <w:szCs w:val="22"/>
        </w:rPr>
        <w:t>-</w:t>
      </w:r>
      <w:r w:rsidRPr="0039380D">
        <w:rPr>
          <w:rFonts w:ascii="Mulish Medium" w:hAnsi="Mulish Medium" w:cstheme="minorHAnsi"/>
          <w:i/>
          <w:sz w:val="22"/>
          <w:szCs w:val="22"/>
        </w:rPr>
        <w:t>ordinator</w:t>
      </w:r>
      <w:proofErr w:type="spellEnd"/>
      <w:r w:rsidRPr="0039380D">
        <w:rPr>
          <w:rFonts w:ascii="Mulish Medium" w:hAnsi="Mulish Medium" w:cstheme="minorHAnsi"/>
          <w:i/>
          <w:sz w:val="22"/>
          <w:szCs w:val="22"/>
        </w:rPr>
        <w:t>—teacher who initiates the project)</w:t>
      </w:r>
    </w:p>
    <w:p w14:paraId="12307927" w14:textId="77777777" w:rsidR="00EA7BC7" w:rsidRPr="0039380D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23A5AA5" w14:textId="369AB8C8" w:rsidR="00FF4D10" w:rsidRPr="0039380D" w:rsidRDefault="00AF399A" w:rsidP="00EA7BC7">
      <w:pPr>
        <w:rPr>
          <w:rFonts w:ascii="Mulish Medium" w:hAnsi="Mulish Medium" w:cstheme="minorHAnsi"/>
          <w:b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L</w:t>
      </w:r>
      <w:r w:rsidR="00FF4D10" w:rsidRPr="0039380D">
        <w:rPr>
          <w:rFonts w:ascii="Mulish Medium" w:hAnsi="Mulish Medium" w:cstheme="minorHAnsi"/>
          <w:b/>
          <w:sz w:val="22"/>
          <w:szCs w:val="22"/>
        </w:rPr>
        <w:t>ocal</w:t>
      </w:r>
      <w:r w:rsidR="00FA688C" w:rsidRPr="0039380D">
        <w:rPr>
          <w:rFonts w:ascii="Mulish Medium" w:hAnsi="Mulish Medium" w:cstheme="minorHAnsi"/>
          <w:b/>
          <w:sz w:val="22"/>
          <w:szCs w:val="22"/>
        </w:rPr>
        <w:t xml:space="preserve">s </w:t>
      </w:r>
      <w:r w:rsidR="00CB208F">
        <w:rPr>
          <w:rFonts w:ascii="Mulish Medium" w:hAnsi="Mulish Medium" w:cstheme="minorHAnsi"/>
          <w:b/>
          <w:sz w:val="22"/>
          <w:szCs w:val="22"/>
        </w:rPr>
        <w:t>p</w:t>
      </w:r>
      <w:r w:rsidR="00FA688C" w:rsidRPr="0039380D">
        <w:rPr>
          <w:rFonts w:ascii="Mulish Medium" w:hAnsi="Mulish Medium" w:cstheme="minorHAnsi"/>
          <w:b/>
          <w:sz w:val="22"/>
          <w:szCs w:val="22"/>
        </w:rPr>
        <w:t>articipating in TIP</w:t>
      </w:r>
      <w:r w:rsidR="00FF4D10" w:rsidRPr="0039380D">
        <w:rPr>
          <w:rFonts w:ascii="Mulish Medium" w:hAnsi="Mulish Medium" w:cstheme="minorHAnsi"/>
          <w:b/>
          <w:sz w:val="22"/>
          <w:szCs w:val="22"/>
        </w:rPr>
        <w:t>:</w:t>
      </w:r>
      <w:r w:rsidR="008C5C6E" w:rsidRPr="0039380D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870881001"/>
          <w:placeholder>
            <w:docPart w:val="DefaultPlaceholder_-1854013440"/>
          </w:placeholder>
          <w:showingPlcHdr/>
        </w:sdtPr>
        <w:sdtContent>
          <w:r w:rsidR="00A35EE8" w:rsidRPr="0039380D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="00FF4D10" w:rsidRPr="0039380D">
        <w:rPr>
          <w:rFonts w:ascii="Mulish Medium" w:hAnsi="Mulish Medium" w:cstheme="minorHAnsi"/>
          <w:b/>
          <w:sz w:val="22"/>
          <w:szCs w:val="22"/>
        </w:rPr>
        <w:tab/>
      </w:r>
      <w:r w:rsidR="004E647D" w:rsidRPr="0039380D">
        <w:rPr>
          <w:rFonts w:ascii="Mulish Medium" w:hAnsi="Mulish Medium" w:cstheme="minorHAnsi"/>
          <w:b/>
          <w:sz w:val="22"/>
          <w:szCs w:val="22"/>
        </w:rPr>
        <w:tab/>
      </w:r>
    </w:p>
    <w:p w14:paraId="0C748E42" w14:textId="77777777" w:rsidR="00EA7BC7" w:rsidRPr="0039380D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A23BB3E" w14:textId="44278D51" w:rsidR="00FF4D10" w:rsidRPr="0039380D" w:rsidRDefault="00FF4D10" w:rsidP="00EA7BC7">
      <w:pPr>
        <w:rPr>
          <w:rFonts w:ascii="Mulish Medium" w:hAnsi="Mulish Medium" w:cstheme="minorHAnsi"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 xml:space="preserve">Current </w:t>
      </w:r>
      <w:r w:rsidR="004013C0" w:rsidRPr="0039380D">
        <w:rPr>
          <w:rFonts w:ascii="Mulish Medium" w:hAnsi="Mulish Medium" w:cstheme="minorHAnsi"/>
          <w:b/>
          <w:sz w:val="22"/>
          <w:szCs w:val="22"/>
        </w:rPr>
        <w:t>a</w:t>
      </w:r>
      <w:r w:rsidRPr="0039380D">
        <w:rPr>
          <w:rFonts w:ascii="Mulish Medium" w:hAnsi="Mulish Medium" w:cstheme="minorHAnsi"/>
          <w:b/>
          <w:sz w:val="22"/>
          <w:szCs w:val="22"/>
        </w:rPr>
        <w:t xml:space="preserve">ssignment </w:t>
      </w:r>
      <w:r w:rsidR="00603687" w:rsidRPr="0039380D">
        <w:rPr>
          <w:rFonts w:ascii="Mulish Medium" w:hAnsi="Mulish Medium" w:cstheme="minorHAnsi"/>
          <w:b/>
          <w:sz w:val="22"/>
          <w:szCs w:val="22"/>
        </w:rPr>
        <w:t xml:space="preserve">or role </w:t>
      </w:r>
      <w:r w:rsidRPr="0039380D">
        <w:rPr>
          <w:rFonts w:ascii="Mulish Medium" w:hAnsi="Mulish Medium" w:cstheme="minorHAnsi"/>
          <w:b/>
          <w:sz w:val="22"/>
          <w:szCs w:val="22"/>
        </w:rPr>
        <w:t xml:space="preserve">of </w:t>
      </w:r>
      <w:r w:rsidR="00CB208F">
        <w:rPr>
          <w:rFonts w:ascii="Mulish Medium" w:hAnsi="Mulish Medium" w:cstheme="minorHAnsi"/>
          <w:b/>
          <w:sz w:val="22"/>
          <w:szCs w:val="22"/>
        </w:rPr>
        <w:t>l</w:t>
      </w:r>
      <w:r w:rsidR="00FA688C" w:rsidRPr="0039380D">
        <w:rPr>
          <w:rFonts w:ascii="Mulish Medium" w:hAnsi="Mulish Medium" w:cstheme="minorHAnsi"/>
          <w:b/>
          <w:sz w:val="22"/>
          <w:szCs w:val="22"/>
        </w:rPr>
        <w:t xml:space="preserve">ead </w:t>
      </w:r>
      <w:proofErr w:type="spellStart"/>
      <w:r w:rsidR="00CB208F">
        <w:rPr>
          <w:rFonts w:ascii="Mulish Medium" w:hAnsi="Mulish Medium" w:cstheme="minorHAnsi"/>
          <w:b/>
          <w:sz w:val="22"/>
          <w:szCs w:val="22"/>
        </w:rPr>
        <w:t>c</w:t>
      </w:r>
      <w:r w:rsidRPr="0039380D">
        <w:rPr>
          <w:rFonts w:ascii="Mulish Medium" w:hAnsi="Mulish Medium" w:cstheme="minorHAnsi"/>
          <w:b/>
          <w:sz w:val="22"/>
          <w:szCs w:val="22"/>
        </w:rPr>
        <w:t>o</w:t>
      </w:r>
      <w:r w:rsidR="004013C0" w:rsidRPr="0039380D">
        <w:rPr>
          <w:rFonts w:ascii="Mulish Medium" w:hAnsi="Mulish Medium" w:cstheme="minorHAnsi"/>
          <w:b/>
          <w:sz w:val="22"/>
          <w:szCs w:val="22"/>
        </w:rPr>
        <w:t>-</w:t>
      </w:r>
      <w:r w:rsidRPr="0039380D">
        <w:rPr>
          <w:rFonts w:ascii="Mulish Medium" w:hAnsi="Mulish Medium" w:cstheme="minorHAnsi"/>
          <w:b/>
          <w:sz w:val="22"/>
          <w:szCs w:val="22"/>
        </w:rPr>
        <w:t>ordinator</w:t>
      </w:r>
      <w:proofErr w:type="spellEnd"/>
      <w:r w:rsidRPr="0039380D">
        <w:rPr>
          <w:rFonts w:ascii="Mulish Medium" w:hAnsi="Mulish Medium" w:cstheme="minorHAnsi"/>
          <w:b/>
          <w:sz w:val="22"/>
          <w:szCs w:val="22"/>
        </w:rPr>
        <w:t>:</w:t>
      </w:r>
      <w:r w:rsidR="00EA7BC7" w:rsidRPr="0039380D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1978983432"/>
          <w:placeholder>
            <w:docPart w:val="DefaultPlaceholder_-1854013440"/>
          </w:placeholder>
          <w:showingPlcHdr/>
        </w:sdtPr>
        <w:sdtContent>
          <w:r w:rsidR="00A35EE8" w:rsidRPr="0039380D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Pr="0039380D">
        <w:rPr>
          <w:rFonts w:ascii="Mulish Medium" w:hAnsi="Mulish Medium" w:cstheme="minorHAnsi"/>
          <w:sz w:val="22"/>
          <w:szCs w:val="22"/>
        </w:rPr>
        <w:t xml:space="preserve">   </w:t>
      </w:r>
    </w:p>
    <w:p w14:paraId="2598A8EA" w14:textId="77777777" w:rsidR="00603687" w:rsidRPr="0039380D" w:rsidRDefault="0060368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1087C570" w14:textId="79AE0F94" w:rsidR="00FF4D10" w:rsidRPr="0039380D" w:rsidRDefault="00FF4D10" w:rsidP="00EA7BC7">
      <w:pPr>
        <w:rPr>
          <w:rFonts w:ascii="Mulish Medium" w:hAnsi="Mulish Medium" w:cstheme="minorHAnsi"/>
          <w:b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Email:</w:t>
      </w:r>
      <w:r w:rsidR="00A00588" w:rsidRPr="0039380D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969894324"/>
          <w:placeholder>
            <w:docPart w:val="DefaultPlaceholder_-1854013440"/>
          </w:placeholder>
          <w:showingPlcHdr/>
        </w:sdtPr>
        <w:sdtContent>
          <w:r w:rsidR="00A35EE8" w:rsidRPr="0039380D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="004E647D" w:rsidRPr="0039380D">
        <w:rPr>
          <w:rFonts w:ascii="Mulish Medium" w:hAnsi="Mulish Medium" w:cstheme="minorHAnsi"/>
          <w:b/>
          <w:sz w:val="22"/>
          <w:szCs w:val="22"/>
        </w:rPr>
        <w:tab/>
      </w:r>
      <w:r w:rsidR="004E647D" w:rsidRPr="0039380D">
        <w:rPr>
          <w:rFonts w:ascii="Mulish Medium" w:hAnsi="Mulish Medium" w:cstheme="minorHAnsi"/>
          <w:b/>
          <w:sz w:val="22"/>
          <w:szCs w:val="22"/>
        </w:rPr>
        <w:tab/>
      </w:r>
      <w:r w:rsidRPr="0039380D">
        <w:rPr>
          <w:rFonts w:ascii="Mulish Medium" w:hAnsi="Mulish Medium" w:cstheme="minorHAnsi"/>
          <w:b/>
          <w:sz w:val="22"/>
          <w:szCs w:val="22"/>
        </w:rPr>
        <w:t>Daytime phone:</w:t>
      </w:r>
      <w:r w:rsidR="00A00588" w:rsidRPr="0039380D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543290956"/>
          <w:placeholder>
            <w:docPart w:val="DefaultPlaceholder_-1854013440"/>
          </w:placeholder>
          <w:showingPlcHdr/>
        </w:sdtPr>
        <w:sdtContent>
          <w:r w:rsidR="00A35EE8" w:rsidRPr="0039380D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43AE0EED" w14:textId="6C94CE21" w:rsidR="00FF4D10" w:rsidRPr="0039380D" w:rsidRDefault="00FF4D10" w:rsidP="00EA7BC7">
      <w:pPr>
        <w:rPr>
          <w:rFonts w:ascii="Mulish Medium" w:hAnsi="Mulish Medium" w:cstheme="minorHAnsi"/>
          <w:i/>
          <w:iCs/>
          <w:sz w:val="22"/>
          <w:szCs w:val="22"/>
        </w:rPr>
      </w:pPr>
      <w:r w:rsidRPr="0039380D">
        <w:rPr>
          <w:rFonts w:ascii="Mulish Medium" w:hAnsi="Mulish Medium" w:cstheme="minorHAnsi"/>
          <w:i/>
          <w:iCs/>
          <w:sz w:val="22"/>
          <w:szCs w:val="22"/>
        </w:rPr>
        <w:t xml:space="preserve">(Preferably </w:t>
      </w:r>
      <w:r w:rsidRPr="0039380D">
        <w:rPr>
          <w:rFonts w:ascii="Mulish Medium" w:hAnsi="Mulish Medium" w:cstheme="minorHAnsi"/>
          <w:b/>
          <w:bCs/>
          <w:i/>
          <w:iCs/>
          <w:sz w:val="22"/>
          <w:szCs w:val="22"/>
        </w:rPr>
        <w:t>NOT</w:t>
      </w:r>
      <w:r w:rsidRPr="0039380D">
        <w:rPr>
          <w:rFonts w:ascii="Mulish Medium" w:hAnsi="Mulish Medium" w:cstheme="minorHAnsi"/>
          <w:i/>
          <w:iCs/>
          <w:sz w:val="22"/>
          <w:szCs w:val="22"/>
        </w:rPr>
        <w:t xml:space="preserve"> the district email address)</w:t>
      </w:r>
    </w:p>
    <w:p w14:paraId="3BD0579B" w14:textId="77777777" w:rsidR="008F67D6" w:rsidRPr="0039380D" w:rsidRDefault="008F67D6" w:rsidP="008C5C6E">
      <w:pPr>
        <w:rPr>
          <w:rFonts w:ascii="Mulish Medium" w:hAnsi="Mulish Medium" w:cstheme="minorHAnsi"/>
          <w:sz w:val="22"/>
          <w:szCs w:val="22"/>
        </w:rPr>
      </w:pPr>
    </w:p>
    <w:p w14:paraId="3D019D3E" w14:textId="77777777" w:rsidR="00FF4D10" w:rsidRPr="0039380D" w:rsidRDefault="00FF4D10" w:rsidP="002D5B8A">
      <w:pPr>
        <w:rPr>
          <w:rFonts w:ascii="Mulish Medium" w:hAnsi="Mulish Medium" w:cstheme="minorHAnsi"/>
          <w:b/>
          <w:sz w:val="22"/>
          <w:szCs w:val="22"/>
        </w:rPr>
      </w:pPr>
      <w:bookmarkStart w:id="0" w:name="_Hlk121304151"/>
      <w:r w:rsidRPr="0039380D">
        <w:rPr>
          <w:rFonts w:ascii="Mulish Medium" w:hAnsi="Mulish Medium" w:cstheme="minorHAnsi"/>
          <w:b/>
          <w:sz w:val="22"/>
          <w:szCs w:val="22"/>
        </w:rPr>
        <w:t>Provide details to the following questions and include as an attachment to the application:</w:t>
      </w:r>
    </w:p>
    <w:p w14:paraId="01FA3A41" w14:textId="52015210" w:rsidR="00FF4D10" w:rsidRPr="0039380D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Focus: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 What topic(s) would your group like to explore</w:t>
      </w:r>
      <w:r w:rsidR="00FA688C" w:rsidRPr="0039380D">
        <w:rPr>
          <w:rFonts w:ascii="Mulish Medium" w:hAnsi="Mulish Medium" w:cstheme="minorHAnsi"/>
          <w:bCs/>
          <w:sz w:val="22"/>
          <w:szCs w:val="22"/>
        </w:rPr>
        <w:t xml:space="preserve"> using a virtual platform (i.e., Zoom)?</w:t>
      </w:r>
    </w:p>
    <w:p w14:paraId="5771F917" w14:textId="05AC7DFE" w:rsidR="00FF4D10" w:rsidRPr="0039380D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Rationale: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 Why does your group want to explore the above topic(s)? Include specific subject or grade level(s) on which the inquiry will focus.</w:t>
      </w:r>
    </w:p>
    <w:p w14:paraId="4F40FE1C" w14:textId="5D5436F7" w:rsidR="00D23DE8" w:rsidRPr="0039380D" w:rsidRDefault="00FF4D10" w:rsidP="00D23DE8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Explanation: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 Explain briefly how the proposed topic </w:t>
      </w:r>
      <w:r w:rsidR="00D23DE8" w:rsidRPr="0039380D">
        <w:rPr>
          <w:rFonts w:ascii="Mulish Medium" w:hAnsi="Mulish Medium" w:cstheme="minorHAnsi"/>
          <w:bCs/>
          <w:sz w:val="22"/>
          <w:szCs w:val="22"/>
        </w:rPr>
        <w:t xml:space="preserve">may 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address </w:t>
      </w:r>
      <w:r w:rsidR="00D23DE8" w:rsidRPr="0039380D">
        <w:rPr>
          <w:rFonts w:ascii="Mulish Medium" w:hAnsi="Mulish Medium" w:cstheme="minorHAnsi"/>
          <w:bCs/>
          <w:sz w:val="22"/>
          <w:szCs w:val="22"/>
        </w:rPr>
        <w:t xml:space="preserve">pedagogical questions and/or </w:t>
      </w:r>
      <w:r w:rsidR="00763EAF" w:rsidRPr="0039380D">
        <w:rPr>
          <w:rFonts w:ascii="Mulish Medium" w:hAnsi="Mulish Medium" w:cstheme="minorHAnsi"/>
          <w:bCs/>
          <w:sz w:val="22"/>
          <w:szCs w:val="22"/>
        </w:rPr>
        <w:t xml:space="preserve">self-directed </w:t>
      </w:r>
      <w:r w:rsidR="00D23DE8" w:rsidRPr="0039380D">
        <w:rPr>
          <w:rFonts w:ascii="Mulish Medium" w:hAnsi="Mulish Medium" w:cstheme="minorHAnsi"/>
          <w:bCs/>
          <w:sz w:val="22"/>
          <w:szCs w:val="22"/>
        </w:rPr>
        <w:t>professional development for teachers.</w:t>
      </w:r>
    </w:p>
    <w:p w14:paraId="2233B963" w14:textId="46DE0A61" w:rsidR="00A35EE8" w:rsidRPr="0039380D" w:rsidRDefault="00FF4D10" w:rsidP="00D23DE8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 xml:space="preserve">Supports: </w:t>
      </w:r>
      <w:r w:rsidRPr="0039380D">
        <w:rPr>
          <w:rFonts w:ascii="Mulish Medium" w:hAnsi="Mulish Medium" w:cstheme="minorHAnsi"/>
          <w:bCs/>
          <w:sz w:val="22"/>
          <w:szCs w:val="22"/>
        </w:rPr>
        <w:t xml:space="preserve">What protocols and contacts are needed to support the inquiry? </w:t>
      </w:r>
      <w:bookmarkEnd w:id="0"/>
    </w:p>
    <w:p w14:paraId="1CA903F4" w14:textId="77777777" w:rsidR="00D23DE8" w:rsidRPr="0039380D" w:rsidRDefault="00D23DE8" w:rsidP="00D23DE8">
      <w:pPr>
        <w:pStyle w:val="ListParagraph"/>
        <w:ind w:left="360"/>
        <w:rPr>
          <w:rFonts w:ascii="Mulish Medium" w:hAnsi="Mulish Medium" w:cstheme="minorHAnsi"/>
          <w:b/>
          <w:sz w:val="22"/>
          <w:szCs w:val="22"/>
        </w:rPr>
      </w:pPr>
    </w:p>
    <w:p w14:paraId="0329C57D" w14:textId="1BD3439E" w:rsidR="002D5B8A" w:rsidRPr="00877E18" w:rsidRDefault="00FF4D10" w:rsidP="00877E18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39380D">
        <w:rPr>
          <w:rFonts w:ascii="Mulish Medium" w:hAnsi="Mulish Medium" w:cstheme="minorHAnsi"/>
          <w:b/>
          <w:sz w:val="28"/>
          <w:szCs w:val="28"/>
        </w:rPr>
        <w:t xml:space="preserve">Submission Due: </w:t>
      </w:r>
      <w:r w:rsidR="00455FF6" w:rsidRPr="0039380D">
        <w:rPr>
          <w:rFonts w:ascii="Mulish Medium" w:hAnsi="Mulish Medium" w:cstheme="minorHAnsi"/>
          <w:b/>
          <w:sz w:val="28"/>
          <w:szCs w:val="28"/>
        </w:rPr>
        <w:t>Wednes</w:t>
      </w:r>
      <w:r w:rsidRPr="0039380D">
        <w:rPr>
          <w:rFonts w:ascii="Mulish Medium" w:hAnsi="Mulish Medium" w:cstheme="minorHAnsi"/>
          <w:b/>
          <w:sz w:val="28"/>
          <w:szCs w:val="28"/>
        </w:rPr>
        <w:t xml:space="preserve">day, </w:t>
      </w:r>
      <w:r w:rsidR="000E1146">
        <w:rPr>
          <w:rFonts w:ascii="Mulish Medium" w:hAnsi="Mulish Medium" w:cstheme="minorHAnsi"/>
          <w:b/>
          <w:sz w:val="28"/>
          <w:szCs w:val="28"/>
        </w:rPr>
        <w:t>November 1</w:t>
      </w:r>
      <w:r w:rsidRPr="0039380D">
        <w:rPr>
          <w:rFonts w:ascii="Mulish Medium" w:hAnsi="Mulish Medium" w:cstheme="minorHAnsi"/>
          <w:b/>
          <w:sz w:val="28"/>
          <w:szCs w:val="28"/>
        </w:rPr>
        <w:t>, 2023</w:t>
      </w:r>
      <w:r w:rsidR="005D490F">
        <w:rPr>
          <w:rFonts w:ascii="Mulish Medium" w:hAnsi="Mulish Medium" w:cstheme="minorHAnsi"/>
          <w:b/>
          <w:sz w:val="28"/>
          <w:szCs w:val="28"/>
        </w:rPr>
        <w:t>,</w:t>
      </w:r>
      <w:r w:rsidR="00CB208F">
        <w:rPr>
          <w:rFonts w:ascii="Mulish Medium" w:hAnsi="Mulish Medium" w:cstheme="minorHAnsi"/>
          <w:b/>
          <w:sz w:val="28"/>
          <w:szCs w:val="28"/>
        </w:rPr>
        <w:t xml:space="preserve"> by 5:00 p.m.</w:t>
      </w:r>
    </w:p>
    <w:p w14:paraId="5D7643FD" w14:textId="77777777" w:rsidR="00877E18" w:rsidRDefault="00877E18" w:rsidP="0009067E">
      <w:pPr>
        <w:spacing w:line="259" w:lineRule="auto"/>
        <w:rPr>
          <w:rFonts w:ascii="Mulish Medium" w:hAnsi="Mulish Medium" w:cstheme="minorHAnsi"/>
          <w:color w:val="000000"/>
          <w:sz w:val="22"/>
          <w:szCs w:val="22"/>
          <w:lang w:val="en-CA"/>
        </w:rPr>
      </w:pPr>
      <w:bookmarkStart w:id="1" w:name="_Hlk121304328"/>
    </w:p>
    <w:p w14:paraId="4B5DF37A" w14:textId="325B02E6" w:rsidR="00455FF6" w:rsidRDefault="006F5DA5" w:rsidP="003B5D36">
      <w:pPr>
        <w:spacing w:line="259" w:lineRule="auto"/>
        <w:rPr>
          <w:rFonts w:ascii="Mulish Medium" w:hAnsi="Mulish Medium" w:cstheme="minorHAnsi"/>
          <w:color w:val="000000"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>A</w:t>
      </w:r>
      <w:r w:rsidR="00FF4D10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pplications will be </w:t>
      </w:r>
      <w:r w:rsidR="00CB208F">
        <w:rPr>
          <w:rFonts w:ascii="Mulish Medium" w:hAnsi="Mulish Medium" w:cstheme="minorHAnsi"/>
          <w:color w:val="000000"/>
          <w:sz w:val="22"/>
          <w:szCs w:val="22"/>
          <w:lang w:val="en-CA"/>
        </w:rPr>
        <w:t>review</w:t>
      </w:r>
      <w:r w:rsidR="00FF4D10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ed by BCTF staff and a BCTF Full-Time Table Officer. </w:t>
      </w:r>
      <w:r w:rsidR="00FA688C" w:rsidRPr="0039380D">
        <w:rPr>
          <w:rFonts w:ascii="Mulish Medium" w:hAnsi="Mulish Medium" w:cstheme="minorHAnsi"/>
          <w:b/>
          <w:bCs/>
          <w:color w:val="000000"/>
          <w:sz w:val="22"/>
          <w:szCs w:val="22"/>
          <w:lang w:val="en-CA"/>
        </w:rPr>
        <w:t>Preference will be given to applications that show a wide geographic representation and reflect diversity in the locals and/or zones.</w:t>
      </w:r>
      <w:r w:rsidR="00FA688C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</w:t>
      </w:r>
      <w:r w:rsidR="00FF4D10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>Selection will be made based on a variety of criteria including the following: topic/rationale, geographic balance</w:t>
      </w:r>
      <w:r w:rsidR="00FA688C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and representation</w:t>
      </w:r>
      <w:r w:rsidR="00FF4D10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>, and commitment to the inquiry process</w:t>
      </w:r>
      <w:r w:rsidR="007A7962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. Each participating local should have a contact person as </w:t>
      </w:r>
      <w:r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an inquiry </w:t>
      </w:r>
      <w:r w:rsidR="007A7962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co-ordinator who will liaise with the lead </w:t>
      </w:r>
      <w:r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inquiry </w:t>
      </w:r>
      <w:r w:rsidR="007A7962" w:rsidRPr="0039380D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co-ordinator.  </w:t>
      </w:r>
    </w:p>
    <w:p w14:paraId="73B4B5D6" w14:textId="77777777" w:rsidR="005D490F" w:rsidRPr="0039380D" w:rsidRDefault="005D490F" w:rsidP="0009067E">
      <w:pPr>
        <w:spacing w:line="259" w:lineRule="auto"/>
        <w:rPr>
          <w:rFonts w:ascii="Mulish Medium" w:hAnsi="Mulish Medium" w:cstheme="minorHAnsi"/>
          <w:color w:val="000000"/>
          <w:sz w:val="22"/>
          <w:szCs w:val="22"/>
          <w:lang w:val="en-CA"/>
        </w:rPr>
      </w:pPr>
    </w:p>
    <w:p w14:paraId="329464DF" w14:textId="187A0CEC" w:rsidR="00FF4D10" w:rsidRPr="0039380D" w:rsidRDefault="00FF4D10" w:rsidP="00FF4D10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Responsibilities of the TIP </w:t>
      </w:r>
      <w:r w:rsidR="00CB208F">
        <w:rPr>
          <w:rFonts w:ascii="Mulish Medium" w:hAnsi="Mulish Medium" w:cstheme="minorHAnsi"/>
          <w:b/>
          <w:bCs/>
          <w:sz w:val="22"/>
          <w:szCs w:val="22"/>
          <w:lang w:val="en-CA"/>
        </w:rPr>
        <w:t>l</w:t>
      </w:r>
      <w:r w:rsidR="00FA688C"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ead </w:t>
      </w:r>
      <w:r w:rsidR="00CB208F">
        <w:rPr>
          <w:rFonts w:ascii="Mulish Medium" w:hAnsi="Mulish Medium" w:cstheme="minorHAnsi"/>
          <w:b/>
          <w:bCs/>
          <w:sz w:val="22"/>
          <w:szCs w:val="22"/>
          <w:lang w:val="en-CA"/>
        </w:rPr>
        <w:t>c</w:t>
      </w:r>
      <w:r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>o-ordinator</w:t>
      </w:r>
    </w:p>
    <w:p w14:paraId="01EE8EF7" w14:textId="4C911C0A" w:rsidR="00FF4D10" w:rsidRPr="0039380D" w:rsidRDefault="00FF4D10" w:rsidP="00FF4D10">
      <w:pPr>
        <w:pStyle w:val="ListParagraph"/>
        <w:numPr>
          <w:ilvl w:val="0"/>
          <w:numId w:val="3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>Co-ordinate the following</w:t>
      </w:r>
    </w:p>
    <w:p w14:paraId="37EF45F0" w14:textId="70411264" w:rsidR="00FF4D10" w:rsidRPr="0039380D" w:rsidRDefault="004A647E" w:rsidP="00FF4D10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W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ork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with the BCTF TIP </w:t>
      </w:r>
      <w:r w:rsidR="00CB208F"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acilitator</w:t>
      </w:r>
      <w:r w:rsidR="00375FD7" w:rsidRPr="0039380D">
        <w:rPr>
          <w:rFonts w:ascii="Mulish Medium" w:hAnsi="Mulish Medium" w:cstheme="minorHAnsi"/>
          <w:bCs/>
          <w:sz w:val="22"/>
          <w:szCs w:val="22"/>
          <w:lang w:val="en-CA"/>
        </w:rPr>
        <w:t>(s)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and local co-ordinators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to determine dates for the 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five virtual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sessions</w:t>
      </w:r>
      <w:r w:rsidR="00375FD7" w:rsidRPr="0039380D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49376BDC" w14:textId="0CAB4C51" w:rsidR="00FF4D10" w:rsidRPr="0039380D" w:rsidRDefault="00FF4D10" w:rsidP="00FF4D10">
      <w:pPr>
        <w:pStyle w:val="ListParagraph"/>
        <w:numPr>
          <w:ilvl w:val="0"/>
          <w:numId w:val="4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b/>
          <w:sz w:val="22"/>
          <w:szCs w:val="22"/>
          <w:lang w:val="en-CA"/>
        </w:rPr>
        <w:lastRenderedPageBreak/>
        <w:t xml:space="preserve">Upon completion of the BCTF </w:t>
      </w:r>
      <w:r w:rsidR="006F5DA5" w:rsidRPr="0039380D">
        <w:rPr>
          <w:rFonts w:ascii="Mulish Medium" w:hAnsi="Mulish Medium" w:cstheme="minorHAnsi"/>
          <w:b/>
          <w:sz w:val="22"/>
          <w:szCs w:val="22"/>
          <w:lang w:val="en-CA"/>
        </w:rPr>
        <w:t xml:space="preserve">Virtual </w:t>
      </w:r>
      <w:r w:rsidRPr="0039380D">
        <w:rPr>
          <w:rFonts w:ascii="Mulish Medium" w:hAnsi="Mulish Medium" w:cstheme="minorHAnsi"/>
          <w:b/>
          <w:sz w:val="22"/>
          <w:szCs w:val="22"/>
          <w:lang w:val="en-CA"/>
        </w:rPr>
        <w:t xml:space="preserve">TIP </w:t>
      </w:r>
    </w:p>
    <w:p w14:paraId="6E31AAB0" w14:textId="05907BA2" w:rsidR="00FF4D10" w:rsidRPr="0039380D" w:rsidRDefault="004A647E" w:rsidP="00FF4D10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ollect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and return the TIP participants</w:t>
      </w:r>
      <w:r w:rsidR="00CB208F">
        <w:rPr>
          <w:rFonts w:ascii="Mulish Medium" w:hAnsi="Mulish Medium" w:cstheme="minorHAnsi"/>
          <w:bCs/>
          <w:sz w:val="22"/>
          <w:szCs w:val="22"/>
          <w:lang w:val="en-CA"/>
        </w:rPr>
        <w:t>’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summar</w:t>
      </w:r>
      <w:r w:rsidR="00CB208F">
        <w:rPr>
          <w:rFonts w:ascii="Mulish Medium" w:hAnsi="Mulish Medium" w:cstheme="minorHAnsi"/>
          <w:bCs/>
          <w:sz w:val="22"/>
          <w:szCs w:val="22"/>
          <w:lang w:val="en-CA"/>
        </w:rPr>
        <w:t>ies</w:t>
      </w:r>
      <w:r w:rsidR="001868FB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of the virtual teacher inquiry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to the BCTF, which may be shared on the BCTF TIP website upon consent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56FBD2B9" w14:textId="215E8DE3" w:rsidR="002F2029" w:rsidRPr="0039380D" w:rsidRDefault="004A647E" w:rsidP="002F2029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S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ummaries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may appear as a PowerPoint, </w:t>
      </w:r>
      <w:r w:rsidR="006F5DA5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a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report document, </w:t>
      </w:r>
      <w:r w:rsidR="005D490F">
        <w:rPr>
          <w:rFonts w:ascii="Mulish Medium" w:hAnsi="Mulish Medium" w:cstheme="minorHAnsi"/>
          <w:bCs/>
          <w:sz w:val="22"/>
          <w:szCs w:val="22"/>
          <w:lang w:val="en-CA"/>
        </w:rPr>
        <w:t xml:space="preserve">a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video/multimedia, </w:t>
      </w:r>
      <w:r w:rsidR="005D490F">
        <w:rPr>
          <w:rFonts w:ascii="Mulish Medium" w:hAnsi="Mulish Medium" w:cstheme="minorHAnsi"/>
          <w:bCs/>
          <w:sz w:val="22"/>
          <w:szCs w:val="22"/>
          <w:lang w:val="en-CA"/>
        </w:rPr>
        <w:t xml:space="preserve">or an 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article in the </w:t>
      </w:r>
      <w:r w:rsidR="007A7962" w:rsidRPr="0039380D">
        <w:rPr>
          <w:rFonts w:ascii="Mulish Medium" w:hAnsi="Mulish Medium" w:cstheme="minorHAnsi"/>
          <w:bCs/>
          <w:i/>
          <w:iCs/>
          <w:sz w:val="22"/>
          <w:szCs w:val="22"/>
          <w:lang w:val="en-CA"/>
        </w:rPr>
        <w:t>Teacher Magazine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,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etc. </w:t>
      </w:r>
    </w:p>
    <w:p w14:paraId="4E5A24AA" w14:textId="522440D1" w:rsidR="005D490F" w:rsidRPr="005D490F" w:rsidRDefault="004A647E" w:rsidP="002F2029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sz w:val="22"/>
          <w:szCs w:val="22"/>
          <w:lang w:val="en-CA"/>
        </w:rPr>
        <w:t>S</w:t>
      </w:r>
      <w:r w:rsidRPr="0039380D">
        <w:rPr>
          <w:rFonts w:ascii="Mulish Medium" w:hAnsi="Mulish Medium" w:cstheme="minorHAnsi"/>
          <w:sz w:val="22"/>
          <w:szCs w:val="22"/>
          <w:lang w:val="en-CA"/>
        </w:rPr>
        <w:t xml:space="preserve">ubmit </w:t>
      </w:r>
      <w:r w:rsidR="00FF4D10" w:rsidRPr="0039380D">
        <w:rPr>
          <w:rFonts w:ascii="Mulish Medium" w:hAnsi="Mulish Medium" w:cstheme="minorHAnsi"/>
          <w:sz w:val="22"/>
          <w:szCs w:val="22"/>
          <w:lang w:val="en-CA"/>
        </w:rPr>
        <w:t xml:space="preserve">feedback </w:t>
      </w:r>
      <w:r w:rsidR="00242ED5">
        <w:rPr>
          <w:rFonts w:ascii="Mulish Medium" w:hAnsi="Mulish Medium" w:cstheme="minorHAnsi"/>
          <w:sz w:val="22"/>
          <w:szCs w:val="22"/>
          <w:lang w:val="en-CA"/>
        </w:rPr>
        <w:t>on</w:t>
      </w:r>
      <w:r w:rsidR="00FF4D10" w:rsidRPr="0039380D">
        <w:rPr>
          <w:rFonts w:ascii="Mulish Medium" w:hAnsi="Mulish Medium" w:cstheme="minorHAnsi"/>
          <w:sz w:val="22"/>
          <w:szCs w:val="22"/>
          <w:lang w:val="en-CA"/>
        </w:rPr>
        <w:t xml:space="preserve"> the TIP p</w:t>
      </w:r>
      <w:r w:rsidR="006F5DA5" w:rsidRPr="0039380D">
        <w:rPr>
          <w:rFonts w:ascii="Mulish Medium" w:hAnsi="Mulish Medium" w:cstheme="minorHAnsi"/>
          <w:sz w:val="22"/>
          <w:szCs w:val="22"/>
          <w:lang w:val="en-CA"/>
        </w:rPr>
        <w:t xml:space="preserve">rocess </w:t>
      </w:r>
      <w:r w:rsidR="00FF4D10" w:rsidRPr="0039380D">
        <w:rPr>
          <w:rFonts w:ascii="Mulish Medium" w:hAnsi="Mulish Medium" w:cstheme="minorHAnsi"/>
          <w:sz w:val="22"/>
          <w:szCs w:val="22"/>
          <w:lang w:val="en-CA"/>
        </w:rPr>
        <w:t>and a breakdown of the budget expenditures</w:t>
      </w:r>
      <w:r w:rsidR="002F2029" w:rsidRPr="0039380D">
        <w:rPr>
          <w:rFonts w:ascii="Mulish Medium" w:hAnsi="Mulish Medium" w:cstheme="minorHAnsi"/>
          <w:sz w:val="22"/>
          <w:szCs w:val="22"/>
          <w:lang w:val="en-CA"/>
        </w:rPr>
        <w:t xml:space="preserve"> to </w:t>
      </w:r>
    </w:p>
    <w:p w14:paraId="568DCBE9" w14:textId="25600886" w:rsidR="00FF4D10" w:rsidRPr="0039380D" w:rsidRDefault="002F2029" w:rsidP="0009067E">
      <w:pPr>
        <w:pStyle w:val="ListParagraph"/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sz w:val="22"/>
          <w:szCs w:val="22"/>
          <w:lang w:val="en-CA"/>
        </w:rPr>
        <w:t>Daniel Shiu</w:t>
      </w:r>
      <w:r w:rsidR="005D490F">
        <w:rPr>
          <w:rFonts w:ascii="Mulish Medium" w:hAnsi="Mulish Medium" w:cstheme="minorHAnsi"/>
          <w:sz w:val="22"/>
          <w:szCs w:val="22"/>
          <w:lang w:val="en-CA"/>
        </w:rPr>
        <w:t>, Ph.D., Assistant Director, Professional and Social Issues via</w:t>
      </w:r>
      <w:r w:rsidR="00CB208F">
        <w:rPr>
          <w:rFonts w:ascii="Mulish Medium" w:hAnsi="Mulish Medium" w:cstheme="minorHAnsi"/>
          <w:sz w:val="22"/>
          <w:szCs w:val="22"/>
          <w:lang w:val="en-CA"/>
        </w:rPr>
        <w:t xml:space="preserve"> email:</w:t>
      </w:r>
      <w:r w:rsidRPr="0039380D">
        <w:rPr>
          <w:rFonts w:ascii="Mulish Medium" w:hAnsi="Mulish Medium" w:cstheme="minorHAnsi"/>
          <w:sz w:val="22"/>
          <w:szCs w:val="22"/>
          <w:lang w:val="en-CA"/>
        </w:rPr>
        <w:t xml:space="preserve"> </w:t>
      </w:r>
      <w:hyperlink r:id="rId8" w:history="1">
        <w:r w:rsidR="0009067E" w:rsidRPr="0009067E">
          <w:rPr>
            <w:rStyle w:val="Hyperlink"/>
            <w:rFonts w:ascii="Mulish Medium" w:hAnsi="Mulish Medium" w:cstheme="minorHAnsi"/>
            <w:i/>
            <w:iCs/>
            <w:sz w:val="22"/>
            <w:szCs w:val="22"/>
            <w:u w:val="none"/>
            <w:lang w:val="en-CA"/>
          </w:rPr>
          <w:t>d.shiu@bctf.ca</w:t>
        </w:r>
      </w:hyperlink>
      <w:r w:rsidR="0009067E">
        <w:rPr>
          <w:rFonts w:ascii="Mulish Medium" w:hAnsi="Mulish Medium" w:cstheme="minorHAnsi"/>
          <w:i/>
          <w:iCs/>
          <w:sz w:val="22"/>
          <w:szCs w:val="22"/>
          <w:lang w:val="en-CA"/>
        </w:rPr>
        <w:t>.</w:t>
      </w:r>
      <w:r w:rsidR="0009067E">
        <w:rPr>
          <w:rFonts w:ascii="Mulish Medium" w:hAnsi="Mulish Medium" w:cstheme="minorHAnsi"/>
          <w:sz w:val="22"/>
          <w:szCs w:val="22"/>
          <w:lang w:val="en-CA"/>
        </w:rPr>
        <w:t xml:space="preserve"> </w:t>
      </w:r>
    </w:p>
    <w:p w14:paraId="2C466EE7" w14:textId="304C49FA" w:rsidR="00FF4D10" w:rsidRPr="0039380D" w:rsidRDefault="00FF4D10" w:rsidP="00FF4D10">
      <w:pPr>
        <w:rPr>
          <w:rFonts w:ascii="Mulish Medium" w:hAnsi="Mulish Medium" w:cstheme="minorHAnsi"/>
          <w:b/>
          <w:sz w:val="22"/>
          <w:szCs w:val="22"/>
          <w:lang w:val="en-CA"/>
        </w:rPr>
      </w:pPr>
      <w:bookmarkStart w:id="2" w:name="_Hlk74830822"/>
    </w:p>
    <w:bookmarkEnd w:id="2"/>
    <w:p w14:paraId="25196A9D" w14:textId="5E054B55" w:rsidR="00FF4D10" w:rsidRPr="0039380D" w:rsidRDefault="00FF4D10" w:rsidP="00FF4D10">
      <w:pPr>
        <w:rPr>
          <w:rFonts w:ascii="Mulish Medium" w:hAnsi="Mulish Medium" w:cstheme="minorHAnsi"/>
          <w:b/>
          <w:sz w:val="22"/>
          <w:szCs w:val="22"/>
          <w:lang w:val="en-CA"/>
        </w:rPr>
      </w:pPr>
      <w:r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Responsibilities of the BCTF TIP </w:t>
      </w:r>
      <w:r w:rsidR="00CB208F">
        <w:rPr>
          <w:rFonts w:ascii="Mulish Medium" w:hAnsi="Mulish Medium" w:cstheme="minorHAnsi"/>
          <w:b/>
          <w:bCs/>
          <w:sz w:val="22"/>
          <w:szCs w:val="22"/>
          <w:lang w:val="en-CA"/>
        </w:rPr>
        <w:t>f</w:t>
      </w:r>
      <w:r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>acilitator</w:t>
      </w:r>
      <w:r w:rsidR="007A7962" w:rsidRPr="0039380D">
        <w:rPr>
          <w:rFonts w:ascii="Mulish Medium" w:hAnsi="Mulish Medium" w:cstheme="minorHAnsi"/>
          <w:b/>
          <w:bCs/>
          <w:sz w:val="22"/>
          <w:szCs w:val="22"/>
          <w:lang w:val="en-CA"/>
        </w:rPr>
        <w:t>(s)</w:t>
      </w:r>
    </w:p>
    <w:p w14:paraId="5B1BC294" w14:textId="15C25D33" w:rsidR="00FF4D10" w:rsidRPr="0039380D" w:rsidRDefault="004A647E" w:rsidP="00FF4D10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ontact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TIP </w:t>
      </w:r>
      <w:r w:rsidR="00CB208F">
        <w:rPr>
          <w:rFonts w:ascii="Mulish Medium" w:hAnsi="Mulish Medium" w:cstheme="minorHAnsi"/>
          <w:bCs/>
          <w:sz w:val="22"/>
          <w:szCs w:val="22"/>
          <w:lang w:val="en-CA"/>
        </w:rPr>
        <w:t>l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ead </w:t>
      </w:r>
      <w:r w:rsidR="00CB208F"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o-ordinator when the TIP</w:t>
      </w:r>
      <w:r w:rsidR="006F5DA5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application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has been approved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08F17DAB" w14:textId="4C4AD77E" w:rsidR="007A7962" w:rsidRPr="0039380D" w:rsidRDefault="004A647E" w:rsidP="007A7962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lan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and organize the meeting agenda for each inquiry session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71CCC7DF" w14:textId="6031F987" w:rsidR="00FF4D10" w:rsidRPr="0039380D" w:rsidRDefault="004A647E" w:rsidP="00FF4D10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acilitate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each of the 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virtual </w:t>
      </w:r>
      <w:r w:rsidR="00FF4D10" w:rsidRPr="0039380D">
        <w:rPr>
          <w:rFonts w:ascii="Mulish Medium" w:hAnsi="Mulish Medium" w:cstheme="minorHAnsi"/>
          <w:bCs/>
          <w:sz w:val="22"/>
          <w:szCs w:val="22"/>
          <w:lang w:val="en-CA"/>
        </w:rPr>
        <w:t>inquiry sessions</w:t>
      </w:r>
      <w:r w:rsidR="007A7962" w:rsidRPr="0039380D">
        <w:rPr>
          <w:rFonts w:ascii="Mulish Medium" w:hAnsi="Mulish Medium" w:cstheme="minorHAnsi"/>
          <w:bCs/>
          <w:sz w:val="22"/>
          <w:szCs w:val="22"/>
          <w:lang w:val="en-CA"/>
        </w:rPr>
        <w:t xml:space="preserve"> through Zoom.</w:t>
      </w:r>
    </w:p>
    <w:p w14:paraId="0E71DDD4" w14:textId="77777777" w:rsidR="007A7962" w:rsidRPr="0039380D" w:rsidRDefault="007A7962" w:rsidP="007A7962">
      <w:pPr>
        <w:rPr>
          <w:rFonts w:ascii="Mulish Medium" w:hAnsi="Mulish Medium" w:cstheme="minorHAnsi"/>
          <w:bCs/>
          <w:sz w:val="22"/>
          <w:szCs w:val="22"/>
          <w:lang w:val="en-CA"/>
        </w:rPr>
      </w:pPr>
    </w:p>
    <w:bookmarkEnd w:id="1"/>
    <w:p w14:paraId="4E991771" w14:textId="5C8D6D2D" w:rsidR="00FF4D10" w:rsidRPr="0039380D" w:rsidRDefault="00FF4D10" w:rsidP="00CB208F">
      <w:pPr>
        <w:spacing w:after="160" w:line="259" w:lineRule="auto"/>
        <w:rPr>
          <w:rFonts w:ascii="Mulish Medium" w:hAnsi="Mulish Medium" w:cstheme="minorHAnsi"/>
          <w:b/>
          <w:sz w:val="22"/>
          <w:szCs w:val="22"/>
        </w:rPr>
      </w:pPr>
      <w:r w:rsidRPr="0039380D">
        <w:rPr>
          <w:rFonts w:ascii="Mulish Medium" w:hAnsi="Mulish Medium" w:cstheme="minorHAnsi"/>
          <w:b/>
          <w:sz w:val="22"/>
          <w:szCs w:val="22"/>
        </w:rPr>
        <w:t>Please list names of all inquiry participants (</w:t>
      </w:r>
      <w:r w:rsidR="007A7962" w:rsidRPr="0039380D">
        <w:rPr>
          <w:rFonts w:ascii="Mulish Medium" w:hAnsi="Mulish Medium" w:cstheme="minorHAnsi"/>
          <w:b/>
          <w:sz w:val="22"/>
          <w:szCs w:val="22"/>
        </w:rPr>
        <w:t xml:space="preserve">minimum of </w:t>
      </w:r>
      <w:r w:rsidR="00455FF6" w:rsidRPr="0039380D">
        <w:rPr>
          <w:rFonts w:ascii="Mulish Medium" w:hAnsi="Mulish Medium" w:cstheme="minorHAnsi"/>
          <w:b/>
          <w:sz w:val="22"/>
          <w:szCs w:val="22"/>
        </w:rPr>
        <w:t>8</w:t>
      </w:r>
      <w:r w:rsidR="007A7962" w:rsidRPr="0039380D">
        <w:rPr>
          <w:rFonts w:ascii="Mulish Medium" w:hAnsi="Mulish Medium" w:cstheme="minorHAnsi"/>
          <w:b/>
          <w:sz w:val="22"/>
          <w:szCs w:val="22"/>
        </w:rPr>
        <w:t xml:space="preserve"> to a maximum of 12).  </w:t>
      </w:r>
      <w:r w:rsidRPr="0039380D">
        <w:rPr>
          <w:rFonts w:ascii="Mulish Medium" w:hAnsi="Mulish Medium" w:cstheme="minorHAnsi"/>
          <w:b/>
          <w:sz w:val="22"/>
          <w:szCs w:val="22"/>
        </w:rPr>
        <w:tab/>
      </w:r>
      <w:r w:rsidRPr="0039380D">
        <w:rPr>
          <w:rFonts w:ascii="Mulish Medium" w:hAnsi="Mulish Medium" w:cstheme="minorHAnsi"/>
          <w:b/>
          <w:sz w:val="22"/>
          <w:szCs w:val="22"/>
        </w:rPr>
        <w:tab/>
      </w:r>
      <w:r w:rsidRPr="0039380D">
        <w:rPr>
          <w:rFonts w:ascii="Mulish Medium" w:hAnsi="Mulish Medium" w:cstheme="minorHAnsi"/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8410AF" w:rsidRPr="0039380D" w14:paraId="20F44C8C" w14:textId="77777777" w:rsidTr="008410AF">
        <w:tc>
          <w:tcPr>
            <w:tcW w:w="5035" w:type="dxa"/>
          </w:tcPr>
          <w:p w14:paraId="6D1ECC1D" w14:textId="5DB08A42" w:rsidR="008410AF" w:rsidRPr="0039380D" w:rsidRDefault="008410AF" w:rsidP="008410AF">
            <w:pPr>
              <w:jc w:val="center"/>
              <w:rPr>
                <w:rFonts w:ascii="Mulish Medium" w:hAnsi="Mulish Medium" w:cstheme="minorHAnsi"/>
                <w:b/>
                <w:sz w:val="20"/>
                <w:szCs w:val="20"/>
              </w:rPr>
            </w:pPr>
            <w:r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5035" w:type="dxa"/>
          </w:tcPr>
          <w:p w14:paraId="51897257" w14:textId="7A5C9A98" w:rsidR="008410AF" w:rsidRPr="0039380D" w:rsidRDefault="008410AF" w:rsidP="008410AF">
            <w:pPr>
              <w:jc w:val="center"/>
              <w:rPr>
                <w:rFonts w:ascii="Mulish Medium" w:hAnsi="Mulish Medium" w:cstheme="minorHAnsi"/>
                <w:b/>
                <w:sz w:val="20"/>
                <w:szCs w:val="20"/>
              </w:rPr>
            </w:pPr>
            <w:r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Position (</w:t>
            </w:r>
            <w:r w:rsidR="005D490F">
              <w:rPr>
                <w:rFonts w:ascii="Mulish Medium" w:hAnsi="Mulish Medium" w:cstheme="minorHAnsi"/>
                <w:b/>
                <w:sz w:val="22"/>
                <w:szCs w:val="22"/>
              </w:rPr>
              <w:t>s</w:t>
            </w:r>
            <w:r w:rsidR="005D490F"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chool</w:t>
            </w:r>
            <w:r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 xml:space="preserve">, </w:t>
            </w:r>
            <w:r w:rsidR="005D490F">
              <w:rPr>
                <w:rFonts w:ascii="Mulish Medium" w:hAnsi="Mulish Medium" w:cstheme="minorHAnsi"/>
                <w:b/>
                <w:sz w:val="22"/>
                <w:szCs w:val="22"/>
              </w:rPr>
              <w:t>l</w:t>
            </w:r>
            <w:r w:rsidR="005D490F"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ocal</w:t>
            </w:r>
            <w:r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 xml:space="preserve">, or </w:t>
            </w:r>
            <w:r w:rsidR="005D490F">
              <w:rPr>
                <w:rFonts w:ascii="Mulish Medium" w:hAnsi="Mulish Medium" w:cstheme="minorHAnsi"/>
                <w:b/>
                <w:sz w:val="22"/>
                <w:szCs w:val="22"/>
              </w:rPr>
              <w:t>d</w:t>
            </w:r>
            <w:r w:rsidR="005D490F"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istrict</w:t>
            </w:r>
            <w:r w:rsidRPr="0039380D">
              <w:rPr>
                <w:rFonts w:ascii="Mulish Medium" w:hAnsi="Mulish Medium" w:cstheme="minorHAnsi"/>
                <w:b/>
                <w:sz w:val="22"/>
                <w:szCs w:val="22"/>
              </w:rPr>
              <w:t>)</w:t>
            </w:r>
          </w:p>
        </w:tc>
      </w:tr>
      <w:tr w:rsidR="008410AF" w:rsidRPr="0039380D" w14:paraId="5CD60C64" w14:textId="77777777" w:rsidTr="008410AF">
        <w:tc>
          <w:tcPr>
            <w:tcW w:w="5035" w:type="dxa"/>
          </w:tcPr>
          <w:p w14:paraId="572961A3" w14:textId="4B9C038D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69938EB1" w14:textId="368C9E2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31DC3687" w14:textId="77777777" w:rsidTr="008410AF">
        <w:tc>
          <w:tcPr>
            <w:tcW w:w="5035" w:type="dxa"/>
          </w:tcPr>
          <w:p w14:paraId="1AA64E58" w14:textId="3B4119B4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79183CAA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5EC2A986" w14:textId="77777777" w:rsidTr="008410AF">
        <w:tc>
          <w:tcPr>
            <w:tcW w:w="5035" w:type="dxa"/>
          </w:tcPr>
          <w:p w14:paraId="68249AC1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5F51C36A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21AF606F" w14:textId="77777777" w:rsidTr="008410AF">
        <w:tc>
          <w:tcPr>
            <w:tcW w:w="5035" w:type="dxa"/>
          </w:tcPr>
          <w:p w14:paraId="6CEE68B9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11346264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511339DC" w14:textId="77777777" w:rsidTr="008410AF">
        <w:tc>
          <w:tcPr>
            <w:tcW w:w="5035" w:type="dxa"/>
          </w:tcPr>
          <w:p w14:paraId="60134E73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5FB58098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14694C03" w14:textId="77777777" w:rsidTr="008410AF">
        <w:tc>
          <w:tcPr>
            <w:tcW w:w="5035" w:type="dxa"/>
          </w:tcPr>
          <w:p w14:paraId="699F8350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277D7E76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662CE5D5" w14:textId="77777777" w:rsidTr="008410AF">
        <w:tc>
          <w:tcPr>
            <w:tcW w:w="5035" w:type="dxa"/>
          </w:tcPr>
          <w:p w14:paraId="2695CC15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5BC315EC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798AAB88" w14:textId="77777777" w:rsidTr="008410AF">
        <w:tc>
          <w:tcPr>
            <w:tcW w:w="5035" w:type="dxa"/>
          </w:tcPr>
          <w:p w14:paraId="0B2CC25D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4F292C05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23FCD2B3" w14:textId="77777777" w:rsidTr="008410AF">
        <w:tc>
          <w:tcPr>
            <w:tcW w:w="5035" w:type="dxa"/>
          </w:tcPr>
          <w:p w14:paraId="7756A2D4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51B19062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660078DA" w14:textId="77777777" w:rsidTr="008410AF">
        <w:tc>
          <w:tcPr>
            <w:tcW w:w="5035" w:type="dxa"/>
          </w:tcPr>
          <w:p w14:paraId="6F4C908E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675293E4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8410AF" w:rsidRPr="0039380D" w14:paraId="7A5935D8" w14:textId="77777777" w:rsidTr="008410AF">
        <w:tc>
          <w:tcPr>
            <w:tcW w:w="5035" w:type="dxa"/>
          </w:tcPr>
          <w:p w14:paraId="2EB511A1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7372133E" w14:textId="77777777" w:rsidR="008410AF" w:rsidRPr="0039380D" w:rsidRDefault="008410AF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  <w:tr w:rsidR="00375FD7" w:rsidRPr="0039380D" w14:paraId="6B8E28C5" w14:textId="77777777" w:rsidTr="008410AF">
        <w:tc>
          <w:tcPr>
            <w:tcW w:w="5035" w:type="dxa"/>
          </w:tcPr>
          <w:p w14:paraId="065CC480" w14:textId="77777777" w:rsidR="00375FD7" w:rsidRPr="0039380D" w:rsidRDefault="00375FD7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  <w:tc>
          <w:tcPr>
            <w:tcW w:w="5035" w:type="dxa"/>
          </w:tcPr>
          <w:p w14:paraId="2FEB28EF" w14:textId="77777777" w:rsidR="00375FD7" w:rsidRPr="0039380D" w:rsidRDefault="00375FD7" w:rsidP="00FF4D10">
            <w:pPr>
              <w:rPr>
                <w:rFonts w:ascii="Mulish Medium" w:hAnsi="Mulish Medium" w:cstheme="minorHAnsi"/>
                <w:bCs/>
                <w:sz w:val="20"/>
                <w:szCs w:val="20"/>
              </w:rPr>
            </w:pPr>
          </w:p>
        </w:tc>
      </w:tr>
    </w:tbl>
    <w:p w14:paraId="192A890E" w14:textId="6D9EBF7C" w:rsidR="00FF4D10" w:rsidRDefault="00FF4D10" w:rsidP="0009067E">
      <w:pPr>
        <w:spacing w:line="259" w:lineRule="auto"/>
        <w:rPr>
          <w:rFonts w:ascii="Mulish Medium" w:hAnsi="Mulish Medium" w:cstheme="minorHAnsi"/>
          <w:bCs/>
          <w:sz w:val="22"/>
          <w:szCs w:val="22"/>
        </w:rPr>
      </w:pPr>
      <w:r w:rsidRPr="0009067E">
        <w:rPr>
          <w:rFonts w:ascii="Mulish Medium" w:hAnsi="Mulish Medium" w:cstheme="minorHAnsi"/>
          <w:b/>
          <w:sz w:val="22"/>
          <w:szCs w:val="22"/>
        </w:rPr>
        <w:t>For further information</w:t>
      </w:r>
      <w:r w:rsidRPr="0009067E">
        <w:rPr>
          <w:rFonts w:ascii="Mulish Medium" w:hAnsi="Mulish Medium" w:cstheme="minorHAnsi"/>
          <w:sz w:val="22"/>
          <w:szCs w:val="22"/>
        </w:rPr>
        <w:t xml:space="preserve"> </w:t>
      </w:r>
      <w:r w:rsidR="006F5DA5" w:rsidRPr="0009067E">
        <w:rPr>
          <w:rFonts w:ascii="Mulish Medium" w:hAnsi="Mulish Medium" w:cstheme="minorHAnsi"/>
          <w:sz w:val="22"/>
          <w:szCs w:val="22"/>
        </w:rPr>
        <w:t>about the virtual TIP</w:t>
      </w:r>
      <w:r w:rsidRPr="0009067E">
        <w:rPr>
          <w:rFonts w:ascii="Mulish Medium" w:hAnsi="Mulish Medium" w:cstheme="minorHAnsi"/>
          <w:sz w:val="22"/>
          <w:szCs w:val="22"/>
        </w:rPr>
        <w:t xml:space="preserve">, please contact </w:t>
      </w:r>
      <w:r w:rsidRPr="0009067E">
        <w:rPr>
          <w:rFonts w:ascii="Mulish Medium" w:hAnsi="Mulish Medium" w:cstheme="minorHAnsi"/>
          <w:b/>
          <w:sz w:val="22"/>
          <w:szCs w:val="22"/>
        </w:rPr>
        <w:t>Daniel Shiu</w:t>
      </w:r>
      <w:r w:rsidRPr="0009067E">
        <w:rPr>
          <w:rFonts w:ascii="Mulish Medium" w:hAnsi="Mulish Medium" w:cstheme="minorHAnsi"/>
          <w:sz w:val="22"/>
          <w:szCs w:val="22"/>
        </w:rPr>
        <w:t xml:space="preserve"> </w:t>
      </w:r>
      <w:r w:rsidR="005D490F">
        <w:rPr>
          <w:rFonts w:ascii="Mulish Medium" w:hAnsi="Mulish Medium" w:cstheme="minorHAnsi"/>
          <w:sz w:val="22"/>
          <w:szCs w:val="22"/>
        </w:rPr>
        <w:t xml:space="preserve">at </w:t>
      </w:r>
      <w:r w:rsidRPr="0009067E">
        <w:rPr>
          <w:rFonts w:ascii="Mulish Medium" w:hAnsi="Mulish Medium" w:cstheme="minorHAnsi"/>
          <w:sz w:val="22"/>
          <w:szCs w:val="22"/>
        </w:rPr>
        <w:t xml:space="preserve">604-871-1821 </w:t>
      </w:r>
      <w:r w:rsidR="005D490F">
        <w:rPr>
          <w:rFonts w:ascii="Mulish Medium" w:hAnsi="Mulish Medium" w:cstheme="minorHAnsi"/>
          <w:sz w:val="22"/>
          <w:szCs w:val="22"/>
        </w:rPr>
        <w:t>(</w:t>
      </w:r>
      <w:r w:rsidRPr="0009067E">
        <w:rPr>
          <w:rFonts w:ascii="Mulish Medium" w:hAnsi="Mulish Medium" w:cstheme="minorHAnsi"/>
          <w:sz w:val="22"/>
          <w:szCs w:val="22"/>
        </w:rPr>
        <w:t>toll-free at 1-800-6663-9163, local 1821) or email</w:t>
      </w:r>
      <w:r w:rsidR="005D490F">
        <w:rPr>
          <w:rFonts w:ascii="Mulish Medium" w:hAnsi="Mulish Medium" w:cstheme="minorHAnsi"/>
          <w:sz w:val="22"/>
          <w:szCs w:val="22"/>
        </w:rPr>
        <w:t>,</w:t>
      </w:r>
      <w:r w:rsidR="0009067E">
        <w:rPr>
          <w:rFonts w:ascii="Mulish Medium" w:hAnsi="Mulish Medium" w:cstheme="minorHAnsi"/>
          <w:sz w:val="22"/>
          <w:szCs w:val="22"/>
        </w:rPr>
        <w:t xml:space="preserve"> </w:t>
      </w:r>
      <w:hyperlink r:id="rId9" w:history="1">
        <w:r w:rsidR="0009067E" w:rsidRPr="0009067E">
          <w:rPr>
            <w:rStyle w:val="Hyperlink"/>
            <w:rFonts w:ascii="Mulish Medium" w:hAnsi="Mulish Medium" w:cstheme="minorHAnsi"/>
            <w:i/>
            <w:iCs/>
            <w:sz w:val="22"/>
            <w:szCs w:val="22"/>
            <w:u w:val="none"/>
          </w:rPr>
          <w:t>d.shiu@bctf.ca</w:t>
        </w:r>
      </w:hyperlink>
      <w:r w:rsidR="0009067E">
        <w:rPr>
          <w:rFonts w:ascii="Mulish Medium" w:hAnsi="Mulish Medium" w:cstheme="minorHAnsi"/>
          <w:sz w:val="22"/>
          <w:szCs w:val="22"/>
        </w:rPr>
        <w:t xml:space="preserve">. </w:t>
      </w:r>
      <w:r w:rsidR="00375FD7" w:rsidRPr="0009067E">
        <w:rPr>
          <w:rFonts w:ascii="Mulish Medium" w:hAnsi="Mulish Medium" w:cstheme="minorHAnsi"/>
          <w:sz w:val="22"/>
          <w:szCs w:val="22"/>
        </w:rPr>
        <w:t xml:space="preserve">Potential lead TIP </w:t>
      </w:r>
      <w:proofErr w:type="spellStart"/>
      <w:r w:rsidR="00375FD7" w:rsidRPr="0009067E">
        <w:rPr>
          <w:rFonts w:ascii="Mulish Medium" w:hAnsi="Mulish Medium" w:cstheme="minorHAnsi"/>
          <w:sz w:val="22"/>
          <w:szCs w:val="22"/>
        </w:rPr>
        <w:t>co-ordinators</w:t>
      </w:r>
      <w:proofErr w:type="spellEnd"/>
      <w:r w:rsidR="00375FD7" w:rsidRPr="0009067E">
        <w:rPr>
          <w:rFonts w:ascii="Mulish Medium" w:hAnsi="Mulish Medium" w:cstheme="minorHAnsi"/>
          <w:sz w:val="22"/>
          <w:szCs w:val="22"/>
        </w:rPr>
        <w:t xml:space="preserve"> </w:t>
      </w:r>
      <w:r w:rsidRPr="0009067E">
        <w:rPr>
          <w:rFonts w:ascii="Mulish Medium" w:hAnsi="Mulish Medium" w:cstheme="minorHAnsi"/>
          <w:sz w:val="22"/>
          <w:szCs w:val="22"/>
        </w:rPr>
        <w:t xml:space="preserve">should submit a </w:t>
      </w:r>
      <w:r w:rsidR="004A647E">
        <w:rPr>
          <w:rFonts w:ascii="Mulish Medium" w:hAnsi="Mulish Medium" w:cstheme="minorHAnsi"/>
          <w:sz w:val="22"/>
          <w:szCs w:val="22"/>
        </w:rPr>
        <w:t>TIP</w:t>
      </w:r>
      <w:r w:rsidRPr="0009067E">
        <w:rPr>
          <w:rFonts w:ascii="Mulish Medium" w:hAnsi="Mulish Medium" w:cstheme="minorHAnsi"/>
          <w:sz w:val="22"/>
          <w:szCs w:val="22"/>
        </w:rPr>
        <w:t xml:space="preserve"> application form to</w:t>
      </w:r>
      <w:r w:rsidR="0009067E">
        <w:rPr>
          <w:rFonts w:ascii="Mulish Medium" w:hAnsi="Mulish Medium" w:cstheme="minorHAnsi"/>
          <w:sz w:val="22"/>
          <w:szCs w:val="22"/>
        </w:rPr>
        <w:t xml:space="preserve"> </w:t>
      </w:r>
      <w:hyperlink r:id="rId10" w:history="1">
        <w:r w:rsidR="0009067E" w:rsidRPr="0009067E">
          <w:rPr>
            <w:rStyle w:val="Hyperlink"/>
            <w:rFonts w:ascii="Mulish Medium" w:hAnsi="Mulish Medium" w:cstheme="minorHAnsi"/>
            <w:i/>
            <w:iCs/>
            <w:sz w:val="22"/>
            <w:szCs w:val="22"/>
            <w:u w:val="none"/>
          </w:rPr>
          <w:t>TIPapplications@bctf.ca</w:t>
        </w:r>
      </w:hyperlink>
      <w:r w:rsidR="0009067E">
        <w:rPr>
          <w:rFonts w:ascii="Mulish Medium" w:hAnsi="Mulish Medium" w:cstheme="minorHAnsi"/>
          <w:sz w:val="22"/>
          <w:szCs w:val="22"/>
        </w:rPr>
        <w:t xml:space="preserve"> </w:t>
      </w:r>
      <w:bookmarkStart w:id="3" w:name="_Hlk117932387"/>
      <w:r w:rsidRPr="0009067E">
        <w:rPr>
          <w:rFonts w:ascii="Mulish Medium" w:hAnsi="Mulish Medium" w:cstheme="minorHAnsi"/>
          <w:sz w:val="22"/>
          <w:szCs w:val="22"/>
        </w:rPr>
        <w:t xml:space="preserve">by 5:00 p.m. on </w:t>
      </w:r>
      <w:r w:rsidR="00455FF6" w:rsidRPr="0009067E">
        <w:rPr>
          <w:rFonts w:ascii="Mulish Medium" w:hAnsi="Mulish Medium" w:cstheme="minorHAnsi"/>
          <w:b/>
          <w:sz w:val="22"/>
          <w:szCs w:val="22"/>
        </w:rPr>
        <w:t>Wednesd</w:t>
      </w:r>
      <w:r w:rsidRPr="0009067E">
        <w:rPr>
          <w:rFonts w:ascii="Mulish Medium" w:hAnsi="Mulish Medium" w:cstheme="minorHAnsi"/>
          <w:b/>
          <w:sz w:val="22"/>
          <w:szCs w:val="22"/>
        </w:rPr>
        <w:t xml:space="preserve">ay, </w:t>
      </w:r>
      <w:r w:rsidR="00F1246C">
        <w:rPr>
          <w:rFonts w:ascii="Mulish Medium" w:hAnsi="Mulish Medium" w:cstheme="minorHAnsi"/>
          <w:b/>
          <w:sz w:val="22"/>
          <w:szCs w:val="22"/>
        </w:rPr>
        <w:t>November 1</w:t>
      </w:r>
      <w:r w:rsidRPr="0009067E">
        <w:rPr>
          <w:rFonts w:ascii="Mulish Medium" w:hAnsi="Mulish Medium" w:cstheme="minorHAnsi"/>
          <w:b/>
          <w:sz w:val="22"/>
          <w:szCs w:val="22"/>
        </w:rPr>
        <w:t>, 2023. Please do not send it to BCTF staff</w:t>
      </w:r>
      <w:r w:rsidRPr="0009067E">
        <w:rPr>
          <w:rFonts w:ascii="Mulish Medium" w:hAnsi="Mulish Medium" w:cstheme="minorHAnsi"/>
          <w:bCs/>
          <w:sz w:val="22"/>
          <w:szCs w:val="22"/>
        </w:rPr>
        <w:t>.</w:t>
      </w:r>
      <w:bookmarkEnd w:id="3"/>
    </w:p>
    <w:p w14:paraId="7E24E97C" w14:textId="77777777" w:rsidR="00242ED5" w:rsidRPr="0009067E" w:rsidRDefault="00242ED5" w:rsidP="0009067E">
      <w:pPr>
        <w:spacing w:line="259" w:lineRule="auto"/>
        <w:rPr>
          <w:rFonts w:ascii="Mulish Medium" w:hAnsi="Mulish Medium" w:cstheme="minorHAnsi"/>
          <w:b/>
          <w:sz w:val="22"/>
          <w:szCs w:val="22"/>
        </w:rPr>
      </w:pPr>
    </w:p>
    <w:p w14:paraId="0FD8A6FF" w14:textId="77777777" w:rsidR="00FF4D10" w:rsidRPr="0039380D" w:rsidRDefault="00FF4D10" w:rsidP="00FF4D10">
      <w:pPr>
        <w:rPr>
          <w:rFonts w:ascii="Mulish Medium" w:hAnsi="Mulish Medium" w:cstheme="minorHAnsi"/>
          <w:b/>
          <w:sz w:val="22"/>
          <w:szCs w:val="22"/>
        </w:rPr>
      </w:pPr>
      <w:r w:rsidRPr="0039380D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3D844" wp14:editId="538409E1">
                <wp:simplePos x="0" y="0"/>
                <wp:positionH relativeFrom="margin">
                  <wp:align>right</wp:align>
                </wp:positionH>
                <wp:positionV relativeFrom="paragraph">
                  <wp:posOffset>5385</wp:posOffset>
                </wp:positionV>
                <wp:extent cx="6381750" cy="1788414"/>
                <wp:effectExtent l="0" t="0" r="19050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788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BBDD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BCTF use only</w:t>
                            </w:r>
                          </w:p>
                          <w:p w14:paraId="37C8DA76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F71BE27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 xml:space="preserve">Date ________________________                      </w:t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  <w:t xml:space="preserve">           Grant $__________________________</w:t>
                            </w:r>
                          </w:p>
                          <w:p w14:paraId="3998BD7A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A9CCF5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 xml:space="preserve">Signing authority ______________________________       </w:t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  <w:t xml:space="preserve">         _________________________________</w:t>
                            </w:r>
                          </w:p>
                          <w:p w14:paraId="1428B277" w14:textId="3210929B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410AF"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>Director of PSID or designate</w:t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  <w:t xml:space="preserve">         Program Co-ordinator</w:t>
                            </w:r>
                          </w:p>
                          <w:p w14:paraId="78534270" w14:textId="77777777" w:rsidR="00FF4D10" w:rsidRPr="00877E18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D28C045" w14:textId="77777777" w:rsidR="00FF4D10" w:rsidRPr="00877E18" w:rsidRDefault="00FF4D10" w:rsidP="00FF4D10">
                            <w:pPr>
                              <w:jc w:val="center"/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0F64DB08" w14:textId="77777777" w:rsidR="00FF4D10" w:rsidRPr="00877E18" w:rsidRDefault="00FF4D10" w:rsidP="00FF4D10">
                            <w:pPr>
                              <w:jc w:val="center"/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sz w:val="20"/>
                                <w:szCs w:val="20"/>
                              </w:rPr>
                              <w:t>Full-Time Table Officer</w:t>
                            </w:r>
                          </w:p>
                          <w:p w14:paraId="2B336BB8" w14:textId="77777777" w:rsidR="00FF4D10" w:rsidRPr="0009067E" w:rsidRDefault="00FF4D10" w:rsidP="00FF4D10">
                            <w:pPr>
                              <w:rPr>
                                <w:rFonts w:ascii="Mulish Medium" w:hAnsi="Mulish Medium"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6EB832F4" w14:textId="77777777" w:rsidR="00FF4D10" w:rsidRPr="00877E18" w:rsidRDefault="00FF4D10" w:rsidP="00FF4D10">
                            <w:pPr>
                              <w:rPr>
                                <w:rFonts w:ascii="Mulish Medium" w:hAnsi="Mulish Medium"/>
                                <w:b/>
                                <w:i/>
                              </w:rPr>
                            </w:pPr>
                            <w:r w:rsidRPr="00877E18">
                              <w:rPr>
                                <w:rFonts w:ascii="Mulish Medium" w:hAnsi="Mulish Medium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Copy to Michael Infante, Treasurer’s Office, upon approval</w:t>
                            </w:r>
                            <w:r w:rsidRPr="00877E18">
                              <w:rPr>
                                <w:rFonts w:ascii="Mulish Medium" w:hAnsi="Mulish Medium"/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D8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1.3pt;margin-top:.4pt;width:502.5pt;height:140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">
                <v:textbox>
                  <w:txbxContent>
                    <w:p w14:paraId="2F99BBDD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b/>
                          <w:i/>
                          <w:sz w:val="20"/>
                          <w:szCs w:val="20"/>
                        </w:rPr>
                        <w:t>For BCTF use only</w:t>
                      </w:r>
                    </w:p>
                    <w:p w14:paraId="37C8DA76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</w:p>
                    <w:p w14:paraId="2F71BE27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 xml:space="preserve">Date ________________________                      </w:t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  <w:t xml:space="preserve">           Grant $__________________________</w:t>
                      </w:r>
                    </w:p>
                    <w:p w14:paraId="3998BD7A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</w:p>
                    <w:p w14:paraId="33A9CCF5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 xml:space="preserve">Signing authority ______________________________       </w:t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  <w:t xml:space="preserve">         _________________________________</w:t>
                      </w:r>
                    </w:p>
                    <w:p w14:paraId="1428B277" w14:textId="3210929B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410AF"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 xml:space="preserve"> </w:t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>Director of PSID or designate</w:t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  <w:t xml:space="preserve">         Program Co-ordinator</w:t>
                      </w:r>
                    </w:p>
                    <w:p w14:paraId="78534270" w14:textId="77777777" w:rsidR="00FF4D10" w:rsidRPr="00877E18" w:rsidRDefault="00FF4D10" w:rsidP="00FF4D10">
                      <w:pPr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</w: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D28C045" w14:textId="77777777" w:rsidR="00FF4D10" w:rsidRPr="00877E18" w:rsidRDefault="00FF4D10" w:rsidP="00FF4D10">
                      <w:pPr>
                        <w:jc w:val="center"/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0F64DB08" w14:textId="77777777" w:rsidR="00FF4D10" w:rsidRPr="00877E18" w:rsidRDefault="00FF4D10" w:rsidP="00FF4D10">
                      <w:pPr>
                        <w:jc w:val="center"/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sz w:val="20"/>
                          <w:szCs w:val="20"/>
                        </w:rPr>
                        <w:t>Full-Time Table Officer</w:t>
                      </w:r>
                    </w:p>
                    <w:p w14:paraId="2B336BB8" w14:textId="77777777" w:rsidR="00FF4D10" w:rsidRPr="0009067E" w:rsidRDefault="00FF4D10" w:rsidP="00FF4D10">
                      <w:pPr>
                        <w:rPr>
                          <w:rFonts w:ascii="Mulish Medium" w:hAnsi="Mulish Medium" w:cstheme="minorHAnsi"/>
                          <w:sz w:val="10"/>
                          <w:szCs w:val="10"/>
                        </w:rPr>
                      </w:pPr>
                    </w:p>
                    <w:p w14:paraId="6EB832F4" w14:textId="77777777" w:rsidR="00FF4D10" w:rsidRPr="00877E18" w:rsidRDefault="00FF4D10" w:rsidP="00FF4D10">
                      <w:pPr>
                        <w:rPr>
                          <w:rFonts w:ascii="Mulish Medium" w:hAnsi="Mulish Medium"/>
                          <w:b/>
                          <w:i/>
                        </w:rPr>
                      </w:pPr>
                      <w:r w:rsidRPr="00877E18">
                        <w:rPr>
                          <w:rFonts w:ascii="Mulish Medium" w:hAnsi="Mulish Medium" w:cstheme="minorHAnsi"/>
                          <w:b/>
                          <w:i/>
                          <w:sz w:val="20"/>
                          <w:szCs w:val="20"/>
                        </w:rPr>
                        <w:t>Copy to Michael Infante, Treasurer’s Office, upon approval</w:t>
                      </w:r>
                      <w:r w:rsidRPr="00877E18">
                        <w:rPr>
                          <w:rFonts w:ascii="Mulish Medium" w:hAnsi="Mulish Medium"/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2E00" w14:textId="77777777" w:rsidR="00FF4D10" w:rsidRPr="0039380D" w:rsidRDefault="00FF4D10" w:rsidP="00FF4D10">
      <w:pPr>
        <w:rPr>
          <w:rFonts w:ascii="Mulish Medium" w:hAnsi="Mulish Medium"/>
          <w:sz w:val="14"/>
          <w:szCs w:val="22"/>
        </w:rPr>
      </w:pPr>
    </w:p>
    <w:p w14:paraId="477073AA" w14:textId="77777777" w:rsidR="00FF4D10" w:rsidRPr="0039380D" w:rsidRDefault="00FF4D10" w:rsidP="00FF4D10">
      <w:pPr>
        <w:rPr>
          <w:rFonts w:ascii="Mulish Medium" w:hAnsi="Mulish Medium"/>
          <w:sz w:val="22"/>
          <w:szCs w:val="22"/>
        </w:rPr>
      </w:pPr>
    </w:p>
    <w:p w14:paraId="40122D67" w14:textId="77777777" w:rsidR="00FF4D10" w:rsidRPr="0039380D" w:rsidRDefault="00FF4D10" w:rsidP="00FF4D10">
      <w:pPr>
        <w:rPr>
          <w:rFonts w:ascii="Mulish Medium" w:hAnsi="Mulish Medium"/>
          <w:sz w:val="10"/>
          <w:szCs w:val="22"/>
        </w:rPr>
      </w:pPr>
      <w:r w:rsidRPr="0039380D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333B62" wp14:editId="2179F8F8">
                <wp:simplePos x="0" y="0"/>
                <wp:positionH relativeFrom="column">
                  <wp:posOffset>-220345</wp:posOffset>
                </wp:positionH>
                <wp:positionV relativeFrom="paragraph">
                  <wp:posOffset>1218565</wp:posOffset>
                </wp:positionV>
                <wp:extent cx="504825" cy="18796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AC5C" w14:textId="77777777" w:rsidR="00FF4D10" w:rsidRDefault="00FF4D10" w:rsidP="00FF4D10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33B62" id="Text Box 4" o:spid="_x0000_s1027" type="#_x0000_t202" style="position:absolute;margin-left:-17.35pt;margin-top:95.95pt;width:39.75pt;height:14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" stroked="f">
                <v:textbox style="mso-fit-shape-to-text:t">
                  <w:txbxContent>
                    <w:p w14:paraId="1034AC5C" w14:textId="77777777" w:rsidR="00FF4D10" w:rsidRDefault="00FF4D10" w:rsidP="00FF4D10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4B0CC" w14:textId="77777777" w:rsidR="00FF4D10" w:rsidRPr="0039380D" w:rsidRDefault="00FF4D10" w:rsidP="00FF4D10">
      <w:pPr>
        <w:rPr>
          <w:rFonts w:ascii="Mulish Medium" w:hAnsi="Mulish Medium" w:cstheme="minorHAnsi"/>
          <w:b/>
          <w:sz w:val="22"/>
          <w:szCs w:val="22"/>
        </w:rPr>
      </w:pPr>
    </w:p>
    <w:p w14:paraId="75DF368E" w14:textId="77777777" w:rsidR="00FF4D10" w:rsidRPr="0039380D" w:rsidRDefault="00FF4D10" w:rsidP="00FF4D10">
      <w:pPr>
        <w:rPr>
          <w:rFonts w:ascii="Mulish Medium" w:hAnsi="Mulish Medium"/>
          <w:sz w:val="22"/>
          <w:szCs w:val="22"/>
        </w:rPr>
      </w:pPr>
    </w:p>
    <w:p w14:paraId="3754DCE6" w14:textId="2DC129FC" w:rsidR="00BA49E2" w:rsidRDefault="00BA49E2" w:rsidP="00FF4D10">
      <w:pPr>
        <w:rPr>
          <w:rFonts w:ascii="Mulish Medium" w:hAnsi="Mulish Medium"/>
          <w:sz w:val="12"/>
          <w:szCs w:val="12"/>
        </w:rPr>
      </w:pPr>
    </w:p>
    <w:p w14:paraId="66746AC8" w14:textId="69036FA9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43DF954A" w14:textId="736F0B20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060AC343" w14:textId="65F1A5E6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02764A1E" w14:textId="0F06010C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425C72EB" w14:textId="6FB172BE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058BC6E8" w14:textId="5E5A6AB3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4DBC4C9D" w14:textId="4BD3F8FA" w:rsidR="0009067E" w:rsidRDefault="0009067E" w:rsidP="00FF4D10">
      <w:pPr>
        <w:rPr>
          <w:rFonts w:ascii="Mulish Medium" w:hAnsi="Mulish Medium"/>
          <w:sz w:val="12"/>
          <w:szCs w:val="12"/>
        </w:rPr>
      </w:pPr>
    </w:p>
    <w:p w14:paraId="0E2DEBC8" w14:textId="7033D16C" w:rsidR="0009067E" w:rsidRPr="0039380D" w:rsidRDefault="0009067E" w:rsidP="00FF4D10">
      <w:pPr>
        <w:rPr>
          <w:rFonts w:ascii="Mulish Medium" w:hAnsi="Mulish Medium"/>
          <w:sz w:val="12"/>
          <w:szCs w:val="12"/>
        </w:rPr>
      </w:pPr>
    </w:p>
    <w:sectPr w:rsidR="0009067E" w:rsidRPr="0039380D" w:rsidSect="00877E18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800" w:left="1080" w:header="57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34F0E" w14:textId="77777777" w:rsidR="00B35D93" w:rsidRDefault="00B35D93" w:rsidP="00E81B40">
      <w:r>
        <w:separator/>
      </w:r>
    </w:p>
  </w:endnote>
  <w:endnote w:type="continuationSeparator" w:id="0">
    <w:p w14:paraId="34D29567" w14:textId="77777777" w:rsidR="00B35D93" w:rsidRDefault="00B35D93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91D4E300-210A-411F-81A6-0022B7672BD2}"/>
    <w:embedBold r:id="rId2" w:fontKey="{21D8F64C-088C-4A2B-BE67-7B42D0CA9724}"/>
    <w:embedItalic r:id="rId3" w:fontKey="{7DF89FE7-7D40-411B-8B96-8030DDAE5244}"/>
    <w:embedBoldItalic r:id="rId4" w:fontKey="{50C3B69C-6254-4B04-99F5-2BC75BC9A2AD}"/>
  </w:font>
  <w:font w:name="Minion Pro">
    <w:altName w:val="Cambria"/>
    <w:panose1 w:val="02040503050306020203"/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C4FD3F-7961-4042-BC13-CD6D97967B7C}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6" w:fontKey="{6F16FE9F-0DF3-454F-9428-C4F1520F80D9}"/>
    <w:embedBold r:id="rId7" w:fontKey="{6C4AB34E-0871-4E21-89E1-7AA16409EB60}"/>
    <w:embedItalic r:id="rId8" w:fontKey="{575C0404-60CA-47B0-B492-29F447F371D5}"/>
    <w:embedBoldItalic r:id="rId9" w:fontKey="{3301D7BF-4890-4CCD-9855-DE5DF0663470}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0" w:fontKey="{0BE631E5-3D8D-4F25-9F97-1D9A0FCF9378}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1" w:fontKey="{8399B376-77C1-4E9A-95C9-B343A494A375}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2" w:fontKey="{0989DCA0-08C4-4541-B803-38839E9526F3}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3" w:fontKey="{B1B8F969-196E-44E3-9B0D-ADA9071E8C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Content>
      <w:p w14:paraId="62FC3B31" w14:textId="77777777" w:rsidR="002D0650" w:rsidRPr="00212A06" w:rsidRDefault="002D0650" w:rsidP="002D0650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72D63"/>
            <w:sz w:val="21"/>
            <w:szCs w:val="21"/>
          </w:rPr>
        </w:pP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begin"/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instrText xml:space="preserve"> PAGE </w:instrTex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separate"/>
        </w:r>
        <w:r>
          <w:rPr>
            <w:rStyle w:val="PageNumber"/>
            <w:b/>
            <w:bCs/>
            <w:color w:val="072D63"/>
            <w:sz w:val="21"/>
            <w:szCs w:val="21"/>
          </w:rPr>
          <w:t>- 1 -</w: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8858" w14:textId="77777777" w:rsidR="00E811EE" w:rsidRDefault="00E811EE" w:rsidP="007C01DB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>550 West 6th Avenue, Vancouver, BC Canada  V5Z 4P2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69ED8" w14:textId="77777777" w:rsidR="00B35D93" w:rsidRDefault="00B35D93" w:rsidP="00E81B40">
      <w:r>
        <w:separator/>
      </w:r>
    </w:p>
  </w:footnote>
  <w:footnote w:type="continuationSeparator" w:id="0">
    <w:p w14:paraId="15CEDD85" w14:textId="77777777" w:rsidR="00B35D93" w:rsidRDefault="00B35D93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77AB23D5">
          <wp:simplePos x="0" y="0"/>
          <wp:positionH relativeFrom="page">
            <wp:posOffset>548640</wp:posOffset>
          </wp:positionH>
          <wp:positionV relativeFrom="page">
            <wp:posOffset>504495</wp:posOffset>
          </wp:positionV>
          <wp:extent cx="2971800" cy="658368"/>
          <wp:effectExtent l="0" t="0" r="0" b="8890"/>
          <wp:wrapNone/>
          <wp:docPr id="27" name="Graphic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21646"/>
    <w:multiLevelType w:val="hybridMultilevel"/>
    <w:tmpl w:val="5FB8A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2EBE"/>
    <w:multiLevelType w:val="hybridMultilevel"/>
    <w:tmpl w:val="7EEEE4DC"/>
    <w:lvl w:ilvl="0" w:tplc="8C120B4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321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8275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9548581">
    <w:abstractNumId w:val="5"/>
  </w:num>
  <w:num w:numId="4" w16cid:durableId="1366443852">
    <w:abstractNumId w:val="7"/>
  </w:num>
  <w:num w:numId="5" w16cid:durableId="1343508075">
    <w:abstractNumId w:val="9"/>
  </w:num>
  <w:num w:numId="6" w16cid:durableId="2107116912">
    <w:abstractNumId w:val="1"/>
  </w:num>
  <w:num w:numId="7" w16cid:durableId="1916666363">
    <w:abstractNumId w:val="4"/>
  </w:num>
  <w:num w:numId="8" w16cid:durableId="737630976">
    <w:abstractNumId w:val="6"/>
  </w:num>
  <w:num w:numId="9" w16cid:durableId="1145245869">
    <w:abstractNumId w:val="0"/>
  </w:num>
  <w:num w:numId="10" w16cid:durableId="1053698667">
    <w:abstractNumId w:val="2"/>
  </w:num>
  <w:num w:numId="11" w16cid:durableId="17430216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1208D"/>
    <w:rsid w:val="000225FA"/>
    <w:rsid w:val="00037C48"/>
    <w:rsid w:val="00041270"/>
    <w:rsid w:val="000413C4"/>
    <w:rsid w:val="00052876"/>
    <w:rsid w:val="00053D27"/>
    <w:rsid w:val="000804E7"/>
    <w:rsid w:val="0009067E"/>
    <w:rsid w:val="00090774"/>
    <w:rsid w:val="000A2898"/>
    <w:rsid w:val="000D7F65"/>
    <w:rsid w:val="000E1146"/>
    <w:rsid w:val="000E6FFC"/>
    <w:rsid w:val="000F20F9"/>
    <w:rsid w:val="000F7AA3"/>
    <w:rsid w:val="00103084"/>
    <w:rsid w:val="001059CE"/>
    <w:rsid w:val="00115F36"/>
    <w:rsid w:val="001200F5"/>
    <w:rsid w:val="00122277"/>
    <w:rsid w:val="001234A3"/>
    <w:rsid w:val="00134FE0"/>
    <w:rsid w:val="00141336"/>
    <w:rsid w:val="001654C1"/>
    <w:rsid w:val="001868FB"/>
    <w:rsid w:val="001C4546"/>
    <w:rsid w:val="001D6311"/>
    <w:rsid w:val="001F0D0D"/>
    <w:rsid w:val="00212A06"/>
    <w:rsid w:val="00221FE7"/>
    <w:rsid w:val="002416A6"/>
    <w:rsid w:val="00242ED5"/>
    <w:rsid w:val="00244017"/>
    <w:rsid w:val="002541BE"/>
    <w:rsid w:val="00286968"/>
    <w:rsid w:val="002A22F4"/>
    <w:rsid w:val="002B7BAE"/>
    <w:rsid w:val="002C0653"/>
    <w:rsid w:val="002C367B"/>
    <w:rsid w:val="002D0650"/>
    <w:rsid w:val="002D5B8A"/>
    <w:rsid w:val="002D7CA0"/>
    <w:rsid w:val="002E57A2"/>
    <w:rsid w:val="002F2029"/>
    <w:rsid w:val="002F2322"/>
    <w:rsid w:val="00312C00"/>
    <w:rsid w:val="0031601F"/>
    <w:rsid w:val="00323E7A"/>
    <w:rsid w:val="00326E10"/>
    <w:rsid w:val="0033054B"/>
    <w:rsid w:val="00332C1B"/>
    <w:rsid w:val="00344F43"/>
    <w:rsid w:val="00363A9D"/>
    <w:rsid w:val="0037161F"/>
    <w:rsid w:val="00375FD7"/>
    <w:rsid w:val="0039380D"/>
    <w:rsid w:val="003B347A"/>
    <w:rsid w:val="003B44FB"/>
    <w:rsid w:val="003B5D36"/>
    <w:rsid w:val="003D7407"/>
    <w:rsid w:val="003E08A1"/>
    <w:rsid w:val="003E0F12"/>
    <w:rsid w:val="003F2472"/>
    <w:rsid w:val="004013C0"/>
    <w:rsid w:val="00423B19"/>
    <w:rsid w:val="00426B0C"/>
    <w:rsid w:val="004451CF"/>
    <w:rsid w:val="00455FF6"/>
    <w:rsid w:val="00474525"/>
    <w:rsid w:val="00485460"/>
    <w:rsid w:val="004A1759"/>
    <w:rsid w:val="004A2AFB"/>
    <w:rsid w:val="004A2B5F"/>
    <w:rsid w:val="004A647E"/>
    <w:rsid w:val="004C66A9"/>
    <w:rsid w:val="004C7E48"/>
    <w:rsid w:val="004D5058"/>
    <w:rsid w:val="004E647D"/>
    <w:rsid w:val="004F1B48"/>
    <w:rsid w:val="004F2773"/>
    <w:rsid w:val="00502168"/>
    <w:rsid w:val="00506DAF"/>
    <w:rsid w:val="00510EC4"/>
    <w:rsid w:val="00514B13"/>
    <w:rsid w:val="00522243"/>
    <w:rsid w:val="00546D73"/>
    <w:rsid w:val="00566430"/>
    <w:rsid w:val="00566C6C"/>
    <w:rsid w:val="00567893"/>
    <w:rsid w:val="00591BF3"/>
    <w:rsid w:val="005B69E6"/>
    <w:rsid w:val="005C02FC"/>
    <w:rsid w:val="005C036B"/>
    <w:rsid w:val="005C6959"/>
    <w:rsid w:val="005D490F"/>
    <w:rsid w:val="005E4993"/>
    <w:rsid w:val="00603687"/>
    <w:rsid w:val="00620474"/>
    <w:rsid w:val="00621E16"/>
    <w:rsid w:val="00625E6E"/>
    <w:rsid w:val="0063193E"/>
    <w:rsid w:val="0063723F"/>
    <w:rsid w:val="00641F19"/>
    <w:rsid w:val="00642876"/>
    <w:rsid w:val="00645C30"/>
    <w:rsid w:val="00651055"/>
    <w:rsid w:val="00671E13"/>
    <w:rsid w:val="00677136"/>
    <w:rsid w:val="00694DAA"/>
    <w:rsid w:val="006A1827"/>
    <w:rsid w:val="006B5551"/>
    <w:rsid w:val="006C1B34"/>
    <w:rsid w:val="006E25A7"/>
    <w:rsid w:val="006F1945"/>
    <w:rsid w:val="006F5DA5"/>
    <w:rsid w:val="00710D79"/>
    <w:rsid w:val="007624F9"/>
    <w:rsid w:val="00763EAF"/>
    <w:rsid w:val="00790820"/>
    <w:rsid w:val="007A065D"/>
    <w:rsid w:val="007A7962"/>
    <w:rsid w:val="007B46B4"/>
    <w:rsid w:val="007C01DB"/>
    <w:rsid w:val="007C3E54"/>
    <w:rsid w:val="007C6476"/>
    <w:rsid w:val="007C7E0C"/>
    <w:rsid w:val="007D5CAA"/>
    <w:rsid w:val="007E64B5"/>
    <w:rsid w:val="007F6BA2"/>
    <w:rsid w:val="008407D3"/>
    <w:rsid w:val="00840995"/>
    <w:rsid w:val="008410AF"/>
    <w:rsid w:val="008462B5"/>
    <w:rsid w:val="00854131"/>
    <w:rsid w:val="00861631"/>
    <w:rsid w:val="00866650"/>
    <w:rsid w:val="00870F8F"/>
    <w:rsid w:val="008776E3"/>
    <w:rsid w:val="00877E18"/>
    <w:rsid w:val="0089331A"/>
    <w:rsid w:val="008A4039"/>
    <w:rsid w:val="008C5C6E"/>
    <w:rsid w:val="008D2240"/>
    <w:rsid w:val="008E2B20"/>
    <w:rsid w:val="008F1DD2"/>
    <w:rsid w:val="008F67D6"/>
    <w:rsid w:val="00901B4C"/>
    <w:rsid w:val="0092121D"/>
    <w:rsid w:val="0094140E"/>
    <w:rsid w:val="00976A68"/>
    <w:rsid w:val="00977047"/>
    <w:rsid w:val="00980A06"/>
    <w:rsid w:val="009A159C"/>
    <w:rsid w:val="009A23DE"/>
    <w:rsid w:val="009D3A6D"/>
    <w:rsid w:val="009E3727"/>
    <w:rsid w:val="009F5F23"/>
    <w:rsid w:val="00A00588"/>
    <w:rsid w:val="00A200B7"/>
    <w:rsid w:val="00A32EFC"/>
    <w:rsid w:val="00A35EE8"/>
    <w:rsid w:val="00A44CA6"/>
    <w:rsid w:val="00A55403"/>
    <w:rsid w:val="00A65382"/>
    <w:rsid w:val="00A76176"/>
    <w:rsid w:val="00A84285"/>
    <w:rsid w:val="00A84C12"/>
    <w:rsid w:val="00AA0193"/>
    <w:rsid w:val="00AA74BE"/>
    <w:rsid w:val="00AA76D7"/>
    <w:rsid w:val="00AB1590"/>
    <w:rsid w:val="00AB1C82"/>
    <w:rsid w:val="00AE15A8"/>
    <w:rsid w:val="00AE2DF4"/>
    <w:rsid w:val="00AE580C"/>
    <w:rsid w:val="00AE7BB8"/>
    <w:rsid w:val="00AF0B34"/>
    <w:rsid w:val="00AF256D"/>
    <w:rsid w:val="00AF399A"/>
    <w:rsid w:val="00B01401"/>
    <w:rsid w:val="00B35D93"/>
    <w:rsid w:val="00B477DD"/>
    <w:rsid w:val="00B61F46"/>
    <w:rsid w:val="00B62AF7"/>
    <w:rsid w:val="00B65653"/>
    <w:rsid w:val="00B77E01"/>
    <w:rsid w:val="00BA49E2"/>
    <w:rsid w:val="00BB1001"/>
    <w:rsid w:val="00BD05CA"/>
    <w:rsid w:val="00BD3690"/>
    <w:rsid w:val="00BE7C4A"/>
    <w:rsid w:val="00BF0616"/>
    <w:rsid w:val="00C10CED"/>
    <w:rsid w:val="00C14172"/>
    <w:rsid w:val="00C45E7B"/>
    <w:rsid w:val="00C609B9"/>
    <w:rsid w:val="00C624E1"/>
    <w:rsid w:val="00C70CAB"/>
    <w:rsid w:val="00C70FDD"/>
    <w:rsid w:val="00CA4625"/>
    <w:rsid w:val="00CA4F14"/>
    <w:rsid w:val="00CA6564"/>
    <w:rsid w:val="00CB208F"/>
    <w:rsid w:val="00CC5B59"/>
    <w:rsid w:val="00CD3927"/>
    <w:rsid w:val="00CD7651"/>
    <w:rsid w:val="00CE1149"/>
    <w:rsid w:val="00CE7F68"/>
    <w:rsid w:val="00CF5EA7"/>
    <w:rsid w:val="00D05709"/>
    <w:rsid w:val="00D23DE8"/>
    <w:rsid w:val="00D760C0"/>
    <w:rsid w:val="00D9442C"/>
    <w:rsid w:val="00DA16DC"/>
    <w:rsid w:val="00DA4E47"/>
    <w:rsid w:val="00DB1678"/>
    <w:rsid w:val="00DB7201"/>
    <w:rsid w:val="00DC2687"/>
    <w:rsid w:val="00DC6FEA"/>
    <w:rsid w:val="00E07A5C"/>
    <w:rsid w:val="00E45499"/>
    <w:rsid w:val="00E5452C"/>
    <w:rsid w:val="00E61138"/>
    <w:rsid w:val="00E6453F"/>
    <w:rsid w:val="00E661E5"/>
    <w:rsid w:val="00E811EE"/>
    <w:rsid w:val="00E81B40"/>
    <w:rsid w:val="00E90456"/>
    <w:rsid w:val="00E9791A"/>
    <w:rsid w:val="00EA03A0"/>
    <w:rsid w:val="00EA7BC7"/>
    <w:rsid w:val="00EC2540"/>
    <w:rsid w:val="00ED11A8"/>
    <w:rsid w:val="00ED3459"/>
    <w:rsid w:val="00EE492E"/>
    <w:rsid w:val="00EE6061"/>
    <w:rsid w:val="00EE67EC"/>
    <w:rsid w:val="00F00169"/>
    <w:rsid w:val="00F013E8"/>
    <w:rsid w:val="00F1246C"/>
    <w:rsid w:val="00F1459F"/>
    <w:rsid w:val="00F16DF4"/>
    <w:rsid w:val="00F20F00"/>
    <w:rsid w:val="00F30037"/>
    <w:rsid w:val="00F32215"/>
    <w:rsid w:val="00F50B07"/>
    <w:rsid w:val="00F716CE"/>
    <w:rsid w:val="00F739B7"/>
    <w:rsid w:val="00F902E8"/>
    <w:rsid w:val="00FA18DC"/>
    <w:rsid w:val="00FA688C"/>
    <w:rsid w:val="00FD06BF"/>
    <w:rsid w:val="00FE1273"/>
    <w:rsid w:val="00FE38D3"/>
    <w:rsid w:val="00FF4D10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4B8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3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shiu@bctf.c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IPapplications@bctf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shiu@bctf.c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quist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B297-A557-4F0A-8DB8-53F8599B1734}"/>
      </w:docPartPr>
      <w:docPartBody>
        <w:p w:rsidR="00A45180" w:rsidRDefault="00020D2E">
          <w:r w:rsidRPr="00B364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altName w:val="Cambria"/>
    <w:panose1 w:val="02040503050306020203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2E"/>
    <w:rsid w:val="00020D2E"/>
    <w:rsid w:val="000A3AAE"/>
    <w:rsid w:val="002A5D51"/>
    <w:rsid w:val="00676FE0"/>
    <w:rsid w:val="0085186A"/>
    <w:rsid w:val="008B38B2"/>
    <w:rsid w:val="00912431"/>
    <w:rsid w:val="009A1B45"/>
    <w:rsid w:val="00A45180"/>
    <w:rsid w:val="00AD7A99"/>
    <w:rsid w:val="00AF2FFC"/>
    <w:rsid w:val="00BD1ACA"/>
    <w:rsid w:val="00C8643A"/>
    <w:rsid w:val="00CF1586"/>
    <w:rsid w:val="00CF54F2"/>
    <w:rsid w:val="00E454AB"/>
    <w:rsid w:val="00EC73C2"/>
    <w:rsid w:val="00F371DB"/>
    <w:rsid w:val="00FA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518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0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2023-10-18T19:59:00Z</dcterms:created>
  <dcterms:modified xsi:type="dcterms:W3CDTF">2023-10-18T19:59:00Z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41b1810dbf2947a08d088a1e71b0596b6c4810bffc7f0de523029299522064cd</vt:lpwstr>
  </property>
</Properties>
</file>